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2F0" w:rsidRDefault="00673780" w:rsidP="001062F0">
      <w:pPr>
        <w:bidi/>
        <w:ind w:left="851"/>
        <w:rPr>
          <w:rFonts w:ascii="Arial" w:hAnsi="Arial" w:cs="David"/>
          <w:sz w:val="22"/>
          <w:szCs w:val="24"/>
          <w:rtl/>
          <w:lang w:bidi="he-IL"/>
        </w:rPr>
      </w:pPr>
      <w:r w:rsidRPr="00A936DF">
        <w:rPr>
          <w:rFonts w:ascii="Arial" w:hAnsi="Arial" w:cs="David"/>
          <w:sz w:val="22"/>
          <w:szCs w:val="22"/>
          <w:rtl/>
          <w:lang w:bidi="he-IL"/>
        </w:rPr>
        <w:t>‏‏</w:t>
      </w:r>
      <w:r w:rsidR="001062F0">
        <w:rPr>
          <w:rFonts w:ascii="Arial" w:hAnsi="Arial" w:cs="David"/>
          <w:sz w:val="22"/>
          <w:szCs w:val="24"/>
          <w:rtl/>
          <w:lang w:bidi="he-IL"/>
        </w:rPr>
        <w:tab/>
      </w:r>
      <w:r w:rsidR="001062F0">
        <w:rPr>
          <w:rFonts w:ascii="Arial" w:hAnsi="Arial" w:cs="David"/>
          <w:sz w:val="22"/>
          <w:szCs w:val="24"/>
          <w:rtl/>
          <w:lang w:bidi="he-IL"/>
        </w:rPr>
        <w:tab/>
      </w:r>
      <w:r w:rsidR="001062F0">
        <w:rPr>
          <w:rFonts w:ascii="Arial" w:hAnsi="Arial" w:cs="David"/>
          <w:sz w:val="22"/>
          <w:szCs w:val="24"/>
          <w:rtl/>
          <w:lang w:bidi="he-IL"/>
        </w:rPr>
        <w:tab/>
      </w:r>
      <w:r w:rsidR="001062F0">
        <w:rPr>
          <w:rFonts w:ascii="Arial" w:hAnsi="Arial" w:cs="David"/>
          <w:sz w:val="22"/>
          <w:szCs w:val="24"/>
          <w:rtl/>
          <w:lang w:bidi="he-IL"/>
        </w:rPr>
        <w:tab/>
      </w:r>
      <w:r w:rsidR="001062F0">
        <w:rPr>
          <w:rFonts w:ascii="Arial" w:hAnsi="Arial" w:cs="David"/>
          <w:sz w:val="22"/>
          <w:szCs w:val="24"/>
          <w:rtl/>
          <w:lang w:bidi="he-IL"/>
        </w:rPr>
        <w:tab/>
      </w:r>
      <w:r w:rsidR="001062F0">
        <w:rPr>
          <w:rFonts w:ascii="Arial" w:hAnsi="Arial" w:cs="David"/>
          <w:sz w:val="22"/>
          <w:szCs w:val="24"/>
          <w:rtl/>
          <w:lang w:bidi="he-IL"/>
        </w:rPr>
        <w:tab/>
      </w:r>
      <w:r w:rsidR="001062F0">
        <w:rPr>
          <w:rFonts w:ascii="Arial" w:hAnsi="Arial" w:cs="David"/>
          <w:sz w:val="22"/>
          <w:szCs w:val="24"/>
          <w:rtl/>
          <w:lang w:bidi="he-IL"/>
        </w:rPr>
        <w:tab/>
      </w:r>
      <w:r w:rsidR="001062F0">
        <w:rPr>
          <w:rFonts w:ascii="Arial" w:hAnsi="Arial" w:cs="David"/>
          <w:sz w:val="22"/>
          <w:szCs w:val="24"/>
          <w:rtl/>
          <w:lang w:bidi="he-IL"/>
        </w:rPr>
        <w:tab/>
      </w:r>
      <w:r w:rsidR="001062F0">
        <w:rPr>
          <w:rFonts w:ascii="Arial" w:hAnsi="Arial" w:cs="David" w:hint="eastAsia"/>
          <w:sz w:val="22"/>
          <w:szCs w:val="24"/>
          <w:rtl/>
          <w:lang w:bidi="he-IL"/>
        </w:rPr>
        <w:t>‏יום שני</w:t>
      </w:r>
      <w:r w:rsidR="001062F0">
        <w:rPr>
          <w:rFonts w:ascii="Arial" w:hAnsi="Arial" w:cs="David"/>
          <w:sz w:val="22"/>
          <w:szCs w:val="24"/>
          <w:rtl/>
          <w:lang w:bidi="he-IL"/>
        </w:rPr>
        <w:t xml:space="preserve"> א' כסלו תשע"ד</w:t>
      </w:r>
    </w:p>
    <w:p w:rsidR="001062F0" w:rsidRDefault="001062F0" w:rsidP="001062F0">
      <w:pPr>
        <w:bidi/>
        <w:ind w:left="851"/>
        <w:rPr>
          <w:rFonts w:ascii="Arial" w:hAnsi="Arial" w:cs="David"/>
          <w:sz w:val="22"/>
          <w:szCs w:val="22"/>
          <w:rtl/>
          <w:lang w:bidi="he-IL"/>
        </w:rPr>
      </w:pPr>
      <w:r>
        <w:rPr>
          <w:rFonts w:ascii="Arial" w:hAnsi="Arial" w:cs="David"/>
          <w:sz w:val="22"/>
          <w:szCs w:val="22"/>
          <w:rtl/>
          <w:lang w:bidi="he-IL"/>
        </w:rPr>
        <w:tab/>
      </w:r>
      <w:r>
        <w:rPr>
          <w:rFonts w:ascii="Arial" w:hAnsi="Arial" w:cs="David"/>
          <w:sz w:val="22"/>
          <w:szCs w:val="22"/>
          <w:rtl/>
          <w:lang w:bidi="he-IL"/>
        </w:rPr>
        <w:tab/>
      </w:r>
      <w:r>
        <w:rPr>
          <w:rFonts w:ascii="Arial" w:hAnsi="Arial" w:cs="David"/>
          <w:sz w:val="22"/>
          <w:szCs w:val="22"/>
          <w:rtl/>
          <w:lang w:bidi="he-IL"/>
        </w:rPr>
        <w:tab/>
      </w:r>
      <w:r>
        <w:rPr>
          <w:rFonts w:ascii="Arial" w:hAnsi="Arial" w:cs="David"/>
          <w:sz w:val="22"/>
          <w:szCs w:val="22"/>
          <w:rtl/>
          <w:lang w:bidi="he-IL"/>
        </w:rPr>
        <w:tab/>
      </w:r>
      <w:r>
        <w:rPr>
          <w:rFonts w:ascii="Arial" w:hAnsi="Arial" w:cs="David"/>
          <w:sz w:val="22"/>
          <w:szCs w:val="22"/>
          <w:rtl/>
          <w:lang w:bidi="he-IL"/>
        </w:rPr>
        <w:tab/>
      </w:r>
      <w:r>
        <w:rPr>
          <w:rFonts w:ascii="Arial" w:hAnsi="Arial" w:cs="David"/>
          <w:sz w:val="22"/>
          <w:szCs w:val="22"/>
          <w:rtl/>
          <w:lang w:bidi="he-IL"/>
        </w:rPr>
        <w:tab/>
      </w:r>
      <w:r>
        <w:rPr>
          <w:rFonts w:ascii="Arial" w:hAnsi="Arial" w:cs="David"/>
          <w:sz w:val="22"/>
          <w:szCs w:val="22"/>
          <w:rtl/>
          <w:lang w:bidi="he-IL"/>
        </w:rPr>
        <w:tab/>
      </w:r>
      <w:r>
        <w:rPr>
          <w:rFonts w:ascii="Arial" w:hAnsi="Arial" w:cs="David"/>
          <w:sz w:val="22"/>
          <w:szCs w:val="22"/>
          <w:rtl/>
          <w:lang w:bidi="he-IL"/>
        </w:rPr>
        <w:tab/>
      </w:r>
      <w:r>
        <w:rPr>
          <w:rFonts w:ascii="Arial" w:hAnsi="Arial" w:cs="David" w:hint="eastAsia"/>
          <w:sz w:val="22"/>
          <w:szCs w:val="22"/>
          <w:rtl/>
          <w:lang w:bidi="he-IL"/>
        </w:rPr>
        <w:t>‏</w:t>
      </w:r>
      <w:r>
        <w:rPr>
          <w:rFonts w:ascii="Arial" w:hAnsi="Arial" w:cs="David"/>
          <w:sz w:val="22"/>
          <w:szCs w:val="22"/>
          <w:rtl/>
          <w:lang w:bidi="he-IL"/>
        </w:rPr>
        <w:t>04 נובמבר 2013</w:t>
      </w:r>
    </w:p>
    <w:p w:rsidR="003A310A" w:rsidRDefault="003A310A" w:rsidP="00A936DF">
      <w:pPr>
        <w:bidi/>
        <w:ind w:right="709"/>
        <w:jc w:val="both"/>
        <w:rPr>
          <w:rFonts w:ascii="Arial" w:hAnsi="Arial" w:cs="David"/>
          <w:sz w:val="32"/>
          <w:szCs w:val="24"/>
          <w:rtl/>
          <w:lang w:bidi="he-IL"/>
        </w:rPr>
      </w:pPr>
    </w:p>
    <w:p w:rsidR="004904F5" w:rsidRDefault="001C199C" w:rsidP="00673780">
      <w:pPr>
        <w:bidi/>
        <w:ind w:right="709"/>
        <w:jc w:val="both"/>
        <w:rPr>
          <w:rFonts w:ascii="Arial" w:hAnsi="Arial" w:cs="David" w:hint="cs"/>
          <w:sz w:val="32"/>
          <w:szCs w:val="24"/>
          <w:rtl/>
          <w:lang w:bidi="he-IL"/>
        </w:rPr>
      </w:pPr>
      <w:r>
        <w:rPr>
          <w:rFonts w:ascii="Arial" w:hAnsi="Arial" w:cs="David" w:hint="cs"/>
          <w:sz w:val="32"/>
          <w:szCs w:val="24"/>
          <w:rtl/>
          <w:lang w:bidi="he-IL"/>
        </w:rPr>
        <w:t xml:space="preserve">לכבוד </w:t>
      </w:r>
    </w:p>
    <w:p w:rsidR="004904F5" w:rsidRDefault="004904F5" w:rsidP="004904F5">
      <w:pPr>
        <w:bidi/>
        <w:ind w:right="709"/>
        <w:jc w:val="both"/>
        <w:rPr>
          <w:rFonts w:ascii="Arial" w:hAnsi="Arial" w:cs="David" w:hint="cs"/>
          <w:sz w:val="32"/>
          <w:szCs w:val="24"/>
          <w:rtl/>
          <w:lang w:bidi="he-IL"/>
        </w:rPr>
      </w:pPr>
      <w:r>
        <w:rPr>
          <w:rFonts w:ascii="Arial" w:hAnsi="Arial" w:cs="David" w:hint="cs"/>
          <w:sz w:val="32"/>
          <w:szCs w:val="24"/>
          <w:rtl/>
          <w:lang w:bidi="he-IL"/>
        </w:rPr>
        <w:t>וועדת מכרזים</w:t>
      </w:r>
    </w:p>
    <w:p w:rsidR="00673780" w:rsidRPr="004904F5" w:rsidRDefault="004904F5" w:rsidP="004904F5">
      <w:pPr>
        <w:bidi/>
        <w:ind w:right="709"/>
        <w:jc w:val="both"/>
        <w:rPr>
          <w:rFonts w:ascii="Arial" w:hAnsi="Arial" w:cs="David"/>
          <w:sz w:val="32"/>
          <w:szCs w:val="24"/>
          <w:u w:val="single"/>
          <w:rtl/>
          <w:lang w:bidi="he-IL"/>
        </w:rPr>
      </w:pPr>
      <w:r w:rsidRPr="004904F5">
        <w:rPr>
          <w:rFonts w:ascii="Arial" w:hAnsi="Arial" w:cs="David" w:hint="cs"/>
          <w:sz w:val="32"/>
          <w:szCs w:val="24"/>
          <w:u w:val="single"/>
          <w:rtl/>
          <w:lang w:bidi="he-IL"/>
        </w:rPr>
        <w:t>משרד המדע הטכנולוגיה והחלל</w:t>
      </w:r>
    </w:p>
    <w:p w:rsidR="00673780" w:rsidRPr="00673780" w:rsidRDefault="00673780" w:rsidP="00673780">
      <w:pPr>
        <w:bidi/>
        <w:ind w:left="851" w:right="709"/>
        <w:jc w:val="both"/>
        <w:rPr>
          <w:rFonts w:ascii="Arial" w:hAnsi="Arial" w:cs="David"/>
          <w:sz w:val="32"/>
          <w:szCs w:val="24"/>
          <w:lang w:bidi="he-IL"/>
        </w:rPr>
      </w:pPr>
    </w:p>
    <w:p w:rsidR="003A310A" w:rsidRPr="003A310A" w:rsidRDefault="003A310A" w:rsidP="003A310A">
      <w:pPr>
        <w:bidi/>
        <w:rPr>
          <w:rFonts w:cs="David"/>
          <w:szCs w:val="24"/>
          <w:rtl/>
          <w:lang w:bidi="he-IL"/>
        </w:rPr>
      </w:pPr>
      <w:r w:rsidRPr="003A310A">
        <w:rPr>
          <w:rFonts w:cs="David"/>
          <w:szCs w:val="24"/>
          <w:rtl/>
          <w:lang w:bidi="he-IL"/>
        </w:rPr>
        <w:tab/>
      </w:r>
      <w:r w:rsidRPr="003A310A">
        <w:rPr>
          <w:rFonts w:cs="David"/>
          <w:szCs w:val="24"/>
          <w:rtl/>
          <w:lang w:bidi="he-IL"/>
        </w:rPr>
        <w:tab/>
      </w:r>
      <w:r w:rsidRPr="003A310A">
        <w:rPr>
          <w:rFonts w:cs="David"/>
          <w:szCs w:val="24"/>
          <w:rtl/>
          <w:lang w:bidi="he-IL"/>
        </w:rPr>
        <w:tab/>
      </w:r>
      <w:r w:rsidRPr="003A310A">
        <w:rPr>
          <w:rFonts w:cs="David"/>
          <w:szCs w:val="24"/>
          <w:rtl/>
          <w:lang w:bidi="he-IL"/>
        </w:rPr>
        <w:tab/>
      </w:r>
      <w:r w:rsidRPr="003A310A">
        <w:rPr>
          <w:rFonts w:cs="David"/>
          <w:szCs w:val="24"/>
          <w:rtl/>
          <w:lang w:bidi="he-IL"/>
        </w:rPr>
        <w:tab/>
      </w:r>
      <w:r w:rsidRPr="003A310A">
        <w:rPr>
          <w:rFonts w:cs="David"/>
          <w:szCs w:val="24"/>
          <w:rtl/>
          <w:lang w:bidi="he-IL"/>
        </w:rPr>
        <w:tab/>
      </w:r>
      <w:r w:rsidRPr="003A310A">
        <w:rPr>
          <w:rFonts w:cs="David"/>
          <w:szCs w:val="24"/>
          <w:rtl/>
          <w:lang w:bidi="he-IL"/>
        </w:rPr>
        <w:tab/>
      </w:r>
      <w:r w:rsidRPr="003A310A">
        <w:rPr>
          <w:rFonts w:cs="David"/>
          <w:szCs w:val="24"/>
          <w:rtl/>
          <w:lang w:bidi="he-IL"/>
        </w:rPr>
        <w:tab/>
      </w:r>
      <w:r w:rsidRPr="003A310A">
        <w:rPr>
          <w:rFonts w:cs="David"/>
          <w:szCs w:val="24"/>
          <w:rtl/>
          <w:lang w:bidi="he-IL"/>
        </w:rPr>
        <w:tab/>
      </w:r>
    </w:p>
    <w:p w:rsidR="003A310A" w:rsidRDefault="003A310A" w:rsidP="003A310A">
      <w:pPr>
        <w:bidi/>
        <w:rPr>
          <w:rFonts w:cs="David" w:hint="cs"/>
          <w:sz w:val="26"/>
          <w:szCs w:val="26"/>
          <w:u w:val="single"/>
          <w:rtl/>
          <w:lang w:bidi="he-IL"/>
        </w:rPr>
      </w:pPr>
      <w:r w:rsidRPr="001062F0">
        <w:rPr>
          <w:rFonts w:cs="David"/>
          <w:b/>
          <w:bCs/>
          <w:sz w:val="26"/>
          <w:szCs w:val="26"/>
          <w:rtl/>
          <w:lang w:bidi="he-IL"/>
        </w:rPr>
        <w:t>הנדון</w:t>
      </w:r>
      <w:r w:rsidRPr="001062F0">
        <w:rPr>
          <w:rFonts w:cs="David"/>
          <w:sz w:val="26"/>
          <w:szCs w:val="26"/>
          <w:rtl/>
          <w:lang w:bidi="he-IL"/>
        </w:rPr>
        <w:t>:</w:t>
      </w:r>
      <w:r w:rsidRPr="001062F0">
        <w:rPr>
          <w:rFonts w:cs="David"/>
          <w:sz w:val="26"/>
          <w:szCs w:val="26"/>
          <w:rtl/>
          <w:lang w:bidi="he-IL"/>
        </w:rPr>
        <w:tab/>
      </w:r>
      <w:r w:rsidRPr="001062F0">
        <w:rPr>
          <w:rFonts w:cs="David"/>
          <w:b/>
          <w:bCs/>
          <w:sz w:val="26"/>
          <w:szCs w:val="26"/>
          <w:u w:val="single"/>
          <w:rtl/>
          <w:lang w:bidi="he-IL"/>
        </w:rPr>
        <w:t>רכישת משגר ושיגור בפרויקט ונוס / בקשה לשחרור ממכרז בנימוק של ספק יחיד</w:t>
      </w:r>
    </w:p>
    <w:p w:rsidR="004904F5" w:rsidRDefault="004904F5" w:rsidP="004904F5">
      <w:pPr>
        <w:bidi/>
        <w:rPr>
          <w:rFonts w:cs="David" w:hint="cs"/>
          <w:sz w:val="26"/>
          <w:szCs w:val="26"/>
          <w:u w:val="single"/>
          <w:rtl/>
          <w:lang w:bidi="he-IL"/>
        </w:rPr>
      </w:pPr>
    </w:p>
    <w:p w:rsidR="004904F5" w:rsidRPr="001062F0" w:rsidRDefault="004904F5" w:rsidP="004904F5">
      <w:pPr>
        <w:bidi/>
        <w:rPr>
          <w:rFonts w:cs="David"/>
          <w:sz w:val="26"/>
          <w:szCs w:val="26"/>
          <w:u w:val="single"/>
          <w:rtl/>
          <w:lang w:bidi="he-IL"/>
        </w:rPr>
      </w:pPr>
    </w:p>
    <w:p w:rsidR="003A310A" w:rsidRPr="003A310A" w:rsidRDefault="003A310A" w:rsidP="003A310A">
      <w:pPr>
        <w:bidi/>
        <w:rPr>
          <w:rFonts w:cs="David"/>
          <w:szCs w:val="24"/>
          <w:u w:val="single"/>
          <w:rtl/>
          <w:lang w:bidi="he-IL"/>
        </w:rPr>
      </w:pPr>
    </w:p>
    <w:p w:rsidR="00F67CB6" w:rsidRDefault="006B20D9" w:rsidP="001C199C">
      <w:pPr>
        <w:pStyle w:val="ae"/>
        <w:numPr>
          <w:ilvl w:val="0"/>
          <w:numId w:val="31"/>
        </w:numPr>
        <w:bidi/>
        <w:spacing w:after="200" w:line="360" w:lineRule="auto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>"וונוס"</w:t>
      </w:r>
      <w:r w:rsidR="00F67CB6">
        <w:rPr>
          <w:rFonts w:cs="David" w:hint="cs"/>
          <w:szCs w:val="24"/>
          <w:rtl/>
          <w:lang w:bidi="he-IL"/>
        </w:rPr>
        <w:t xml:space="preserve"> </w:t>
      </w:r>
      <w:r>
        <w:rPr>
          <w:rFonts w:cs="David" w:hint="cs"/>
          <w:szCs w:val="24"/>
          <w:rtl/>
          <w:lang w:bidi="he-IL"/>
        </w:rPr>
        <w:t xml:space="preserve">הינו פרויקט שתוף פעולה ברמה בין מדינות , צרפת וישראל ובין סוכנויות החלל הצרפתית והישראלית. </w:t>
      </w:r>
    </w:p>
    <w:p w:rsidR="00F67CB6" w:rsidRDefault="00F67CB6" w:rsidP="001C199C">
      <w:pPr>
        <w:pStyle w:val="ae"/>
        <w:numPr>
          <w:ilvl w:val="0"/>
          <w:numId w:val="31"/>
        </w:numPr>
        <w:bidi/>
        <w:spacing w:after="200" w:line="360" w:lineRule="auto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 xml:space="preserve">הפרויקט - </w:t>
      </w:r>
      <w:r w:rsidR="006B20D9">
        <w:rPr>
          <w:rFonts w:cs="David" w:hint="cs"/>
          <w:szCs w:val="24"/>
          <w:rtl/>
          <w:lang w:bidi="he-IL"/>
        </w:rPr>
        <w:t>שתוף הפעולה הינו לפתוח, שיגור ותפעול לוויין תצפית רב ערוצי צבע למיפוי כדור הארץ  לאבחון חקלאות</w:t>
      </w:r>
      <w:r>
        <w:rPr>
          <w:rFonts w:cs="David" w:hint="cs"/>
          <w:szCs w:val="24"/>
          <w:rtl/>
          <w:lang w:bidi="he-IL"/>
        </w:rPr>
        <w:t xml:space="preserve">, זיהומי ימים ואגמים, אסונות וכו. </w:t>
      </w:r>
      <w:r w:rsidR="004904F5">
        <w:rPr>
          <w:rFonts w:cs="David" w:hint="cs"/>
          <w:szCs w:val="24"/>
          <w:rtl/>
          <w:lang w:bidi="he-IL"/>
        </w:rPr>
        <w:t>ו</w:t>
      </w:r>
      <w:r>
        <w:rPr>
          <w:rFonts w:cs="David" w:hint="cs"/>
          <w:szCs w:val="24"/>
          <w:rtl/>
          <w:lang w:bidi="he-IL"/>
        </w:rPr>
        <w:t xml:space="preserve">לתועלת המדעית בעולם ולהוכחת </w:t>
      </w:r>
      <w:r w:rsidR="004904F5">
        <w:rPr>
          <w:rFonts w:cs="David" w:hint="cs"/>
          <w:szCs w:val="24"/>
          <w:rtl/>
          <w:lang w:bidi="he-IL"/>
        </w:rPr>
        <w:t xml:space="preserve">מערכת </w:t>
      </w:r>
      <w:r>
        <w:rPr>
          <w:rFonts w:cs="David" w:hint="cs"/>
          <w:szCs w:val="24"/>
          <w:rtl/>
          <w:lang w:bidi="he-IL"/>
        </w:rPr>
        <w:t>הנעה חשמלית מיוחדת</w:t>
      </w:r>
      <w:r w:rsidR="004904F5">
        <w:rPr>
          <w:rFonts w:cs="David" w:hint="cs"/>
          <w:szCs w:val="24"/>
          <w:rtl/>
          <w:lang w:bidi="he-IL"/>
        </w:rPr>
        <w:t xml:space="preserve"> לחלל</w:t>
      </w:r>
      <w:r>
        <w:rPr>
          <w:rFonts w:cs="David" w:hint="cs"/>
          <w:szCs w:val="24"/>
          <w:rtl/>
          <w:lang w:bidi="he-IL"/>
        </w:rPr>
        <w:t>.</w:t>
      </w:r>
    </w:p>
    <w:p w:rsidR="00F67CB6" w:rsidRDefault="00F67CB6" w:rsidP="001C199C">
      <w:pPr>
        <w:pStyle w:val="ae"/>
        <w:numPr>
          <w:ilvl w:val="0"/>
          <w:numId w:val="31"/>
        </w:numPr>
        <w:bidi/>
        <w:spacing w:after="200" w:line="360" w:lineRule="auto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>חוזה השת"פ נחתם ב 2005 ומאז עמלים בתעשיות הישראליות לפתוח הלוויין אשר הכללתו הסופית אמורה להסתיים בסוף 2014 .</w:t>
      </w:r>
    </w:p>
    <w:p w:rsidR="00F67CB6" w:rsidRDefault="00F67CB6" w:rsidP="001C199C">
      <w:pPr>
        <w:pStyle w:val="ae"/>
        <w:numPr>
          <w:ilvl w:val="0"/>
          <w:numId w:val="31"/>
        </w:numPr>
        <w:bidi/>
        <w:spacing w:after="200" w:line="360" w:lineRule="auto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>סוגייה מיוחדת במינה הינה שלב השיגור. השיגור חייב להתבצע ע"י אחת מחברות השיגור בחו"ל, בהעדר יכולת ישראלית שכזו.</w:t>
      </w:r>
    </w:p>
    <w:p w:rsidR="00F67CB6" w:rsidRDefault="00F67CB6" w:rsidP="001C199C">
      <w:pPr>
        <w:pStyle w:val="ae"/>
        <w:numPr>
          <w:ilvl w:val="0"/>
          <w:numId w:val="31"/>
        </w:numPr>
        <w:bidi/>
        <w:spacing w:after="200" w:line="360" w:lineRule="auto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>שתי הסוכנויות</w:t>
      </w:r>
      <w:r w:rsidR="004904F5">
        <w:rPr>
          <w:rFonts w:cs="David" w:hint="cs"/>
          <w:szCs w:val="24"/>
          <w:rtl/>
          <w:lang w:bidi="he-IL"/>
        </w:rPr>
        <w:t xml:space="preserve"> (הישראלית והצרפתית)</w:t>
      </w:r>
      <w:r>
        <w:rPr>
          <w:rFonts w:cs="David" w:hint="cs"/>
          <w:szCs w:val="24"/>
          <w:rtl/>
          <w:lang w:bidi="he-IL"/>
        </w:rPr>
        <w:t xml:space="preserve"> מחפשות מזה שנים ר</w:t>
      </w:r>
      <w:r w:rsidR="004904F5">
        <w:rPr>
          <w:rFonts w:cs="David" w:hint="cs"/>
          <w:szCs w:val="24"/>
          <w:rtl/>
          <w:lang w:bidi="he-IL"/>
        </w:rPr>
        <w:t xml:space="preserve">בות חברה ומשגר לוויינים מתאים. </w:t>
      </w:r>
      <w:r>
        <w:rPr>
          <w:rFonts w:cs="David" w:hint="cs"/>
          <w:szCs w:val="24"/>
          <w:rtl/>
          <w:lang w:bidi="he-IL"/>
        </w:rPr>
        <w:t>יש לזכור שמספר המדינות והחברות בעולם</w:t>
      </w:r>
      <w:r w:rsidR="004904F5">
        <w:rPr>
          <w:rFonts w:cs="David" w:hint="cs"/>
          <w:szCs w:val="24"/>
          <w:rtl/>
          <w:lang w:bidi="he-IL"/>
        </w:rPr>
        <w:t xml:space="preserve"> המסוגלות בכלל לשגר לוויינים הינו</w:t>
      </w:r>
      <w:r>
        <w:rPr>
          <w:rFonts w:cs="David" w:hint="cs"/>
          <w:szCs w:val="24"/>
          <w:rtl/>
          <w:lang w:bidi="he-IL"/>
        </w:rPr>
        <w:t xml:space="preserve"> </w:t>
      </w:r>
      <w:proofErr w:type="spellStart"/>
      <w:r>
        <w:rPr>
          <w:rFonts w:cs="David" w:hint="cs"/>
          <w:szCs w:val="24"/>
          <w:rtl/>
          <w:lang w:bidi="he-IL"/>
        </w:rPr>
        <w:t>הינו</w:t>
      </w:r>
      <w:proofErr w:type="spellEnd"/>
      <w:r>
        <w:rPr>
          <w:rFonts w:cs="David" w:hint="cs"/>
          <w:szCs w:val="24"/>
          <w:rtl/>
          <w:lang w:bidi="he-IL"/>
        </w:rPr>
        <w:t xml:space="preserve"> מצומצם מאד. </w:t>
      </w:r>
    </w:p>
    <w:p w:rsidR="00F67CB6" w:rsidRDefault="00F67CB6" w:rsidP="004904F5">
      <w:pPr>
        <w:pStyle w:val="ae"/>
        <w:numPr>
          <w:ilvl w:val="0"/>
          <w:numId w:val="31"/>
        </w:numPr>
        <w:bidi/>
        <w:spacing w:after="200" w:line="360" w:lineRule="auto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>בשל העל</w:t>
      </w:r>
      <w:r w:rsidR="00A23BC3">
        <w:rPr>
          <w:rFonts w:cs="David" w:hint="cs"/>
          <w:szCs w:val="24"/>
          <w:rtl/>
          <w:lang w:bidi="he-IL"/>
        </w:rPr>
        <w:t xml:space="preserve">ות הגבוהה בשיגור לוויין (עשרות </w:t>
      </w:r>
      <w:proofErr w:type="spellStart"/>
      <w:r w:rsidR="00A23BC3">
        <w:rPr>
          <w:rFonts w:cs="David" w:hint="cs"/>
          <w:szCs w:val="24"/>
          <w:rtl/>
          <w:lang w:bidi="he-IL"/>
        </w:rPr>
        <w:t>מ</w:t>
      </w:r>
      <w:r>
        <w:rPr>
          <w:rFonts w:cs="David" w:hint="cs"/>
          <w:szCs w:val="24"/>
          <w:rtl/>
          <w:lang w:bidi="he-IL"/>
        </w:rPr>
        <w:t>ליוני</w:t>
      </w:r>
      <w:proofErr w:type="spellEnd"/>
      <w:r>
        <w:rPr>
          <w:rFonts w:cs="David" w:hint="cs"/>
          <w:szCs w:val="24"/>
          <w:rtl/>
          <w:lang w:bidi="he-IL"/>
        </w:rPr>
        <w:t xml:space="preserve"> דולרים ) העדפנו </w:t>
      </w:r>
      <w:r w:rsidR="004904F5">
        <w:rPr>
          <w:rFonts w:cs="David" w:hint="cs"/>
          <w:szCs w:val="24"/>
          <w:rtl/>
          <w:lang w:bidi="he-IL"/>
        </w:rPr>
        <w:t xml:space="preserve">כמובן </w:t>
      </w:r>
      <w:r>
        <w:rPr>
          <w:rFonts w:cs="David" w:hint="cs"/>
          <w:szCs w:val="24"/>
          <w:rtl/>
          <w:lang w:bidi="he-IL"/>
        </w:rPr>
        <w:t xml:space="preserve">לחפש חברה שתשגר לוויין </w:t>
      </w:r>
      <w:r w:rsidR="004904F5">
        <w:rPr>
          <w:rFonts w:cs="David" w:hint="cs"/>
          <w:szCs w:val="24"/>
          <w:rtl/>
          <w:lang w:bidi="he-IL"/>
        </w:rPr>
        <w:t>זר אחר</w:t>
      </w:r>
      <w:r>
        <w:rPr>
          <w:rFonts w:cs="David" w:hint="cs"/>
          <w:szCs w:val="24"/>
          <w:rtl/>
          <w:lang w:bidi="he-IL"/>
        </w:rPr>
        <w:t xml:space="preserve"> ואנו נצטרף "כטרמפיסט" בעלות נמוכה לאין שיעור</w:t>
      </w:r>
      <w:r w:rsidR="00A23BC3">
        <w:rPr>
          <w:rFonts w:cs="David" w:hint="cs"/>
          <w:szCs w:val="24"/>
          <w:rtl/>
          <w:lang w:bidi="he-IL"/>
        </w:rPr>
        <w:t>, מה שמקובל בשיגורים בעולם</w:t>
      </w:r>
      <w:r>
        <w:rPr>
          <w:rFonts w:cs="David" w:hint="cs"/>
          <w:szCs w:val="24"/>
          <w:rtl/>
          <w:lang w:bidi="he-IL"/>
        </w:rPr>
        <w:t>.</w:t>
      </w:r>
      <w:r w:rsidRPr="00F67CB6">
        <w:rPr>
          <w:rFonts w:cs="David" w:hint="cs"/>
          <w:szCs w:val="24"/>
          <w:rtl/>
          <w:lang w:bidi="he-IL"/>
        </w:rPr>
        <w:t xml:space="preserve"> </w:t>
      </w:r>
    </w:p>
    <w:p w:rsidR="004904F5" w:rsidRDefault="00F67CB6" w:rsidP="004904F5">
      <w:pPr>
        <w:pStyle w:val="ae"/>
        <w:numPr>
          <w:ilvl w:val="0"/>
          <w:numId w:val="31"/>
        </w:numPr>
        <w:bidi/>
        <w:spacing w:after="200" w:line="360" w:lineRule="auto"/>
        <w:rPr>
          <w:rFonts w:cs="David" w:hint="cs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>במסגרת זו נבחנו במהלך השנים שיגור הודי, רוסי, אמרי</w:t>
      </w:r>
      <w:r w:rsidR="004904F5">
        <w:rPr>
          <w:rFonts w:cs="David" w:hint="cs"/>
          <w:szCs w:val="24"/>
          <w:rtl/>
          <w:lang w:bidi="he-IL"/>
        </w:rPr>
        <w:t>קאי וצרפתי שהינם המובילים בעולם.</w:t>
      </w:r>
    </w:p>
    <w:p w:rsidR="004904F5" w:rsidRPr="004904F5" w:rsidRDefault="004904F5" w:rsidP="004904F5">
      <w:pPr>
        <w:pStyle w:val="ae"/>
        <w:bidi/>
        <w:spacing w:after="200" w:line="360" w:lineRule="auto"/>
        <w:rPr>
          <w:rFonts w:cs="David"/>
          <w:szCs w:val="24"/>
          <w:lang w:bidi="he-IL"/>
        </w:rPr>
      </w:pPr>
    </w:p>
    <w:p w:rsidR="00F67CB6" w:rsidRDefault="00F67CB6" w:rsidP="001C199C">
      <w:pPr>
        <w:pStyle w:val="ae"/>
        <w:numPr>
          <w:ilvl w:val="0"/>
          <w:numId w:val="31"/>
        </w:numPr>
        <w:bidi/>
        <w:spacing w:after="200" w:line="360" w:lineRule="auto"/>
        <w:rPr>
          <w:rFonts w:cs="David" w:hint="cs"/>
          <w:szCs w:val="24"/>
          <w:u w:val="single"/>
          <w:lang w:bidi="he-IL"/>
        </w:rPr>
      </w:pPr>
      <w:r w:rsidRPr="004904F5">
        <w:rPr>
          <w:rFonts w:cs="David" w:hint="cs"/>
          <w:szCs w:val="24"/>
          <w:u w:val="single"/>
          <w:rtl/>
          <w:lang w:bidi="he-IL"/>
        </w:rPr>
        <w:t>יש לציין כמובן כי הדרישות מהחברה חייבות לעמוד</w:t>
      </w:r>
      <w:r w:rsidR="004904F5">
        <w:rPr>
          <w:rFonts w:cs="David" w:hint="cs"/>
          <w:szCs w:val="24"/>
          <w:u w:val="single"/>
          <w:rtl/>
          <w:lang w:bidi="he-IL"/>
        </w:rPr>
        <w:t xml:space="preserve"> בדרישות הטכניות של השיגור, לעמוד</w:t>
      </w:r>
      <w:r w:rsidRPr="004904F5">
        <w:rPr>
          <w:rFonts w:cs="David" w:hint="cs"/>
          <w:szCs w:val="24"/>
          <w:u w:val="single"/>
          <w:rtl/>
          <w:lang w:bidi="he-IL"/>
        </w:rPr>
        <w:t xml:space="preserve"> בלו"ז מסויים אפשרי, </w:t>
      </w:r>
      <w:r w:rsidR="004904F5">
        <w:rPr>
          <w:rFonts w:cs="David" w:hint="cs"/>
          <w:szCs w:val="24"/>
          <w:u w:val="single"/>
          <w:rtl/>
          <w:lang w:bidi="he-IL"/>
        </w:rPr>
        <w:t xml:space="preserve">לעמוד בדרישות </w:t>
      </w:r>
      <w:r w:rsidRPr="004904F5">
        <w:rPr>
          <w:rFonts w:cs="David" w:hint="cs"/>
          <w:szCs w:val="24"/>
          <w:u w:val="single"/>
          <w:rtl/>
          <w:lang w:bidi="he-IL"/>
        </w:rPr>
        <w:t xml:space="preserve">סוג המסלול (בין הקטבים ושיעבור תמיד בקו המשווה </w:t>
      </w:r>
      <w:r w:rsidR="004904F5">
        <w:rPr>
          <w:rFonts w:cs="David" w:hint="cs"/>
          <w:szCs w:val="24"/>
          <w:u w:val="single"/>
          <w:rtl/>
          <w:lang w:bidi="he-IL"/>
        </w:rPr>
        <w:t xml:space="preserve">  </w:t>
      </w:r>
      <w:r w:rsidRPr="004904F5">
        <w:rPr>
          <w:rFonts w:cs="David" w:hint="cs"/>
          <w:szCs w:val="24"/>
          <w:u w:val="single"/>
          <w:rtl/>
          <w:lang w:bidi="he-IL"/>
        </w:rPr>
        <w:t>ב 12 בצהריים, כמו כן עליו להסכים להצטרפותנו כטרמפיסט ובעלות מופחתת וכן יש לענות גם על מגבלות רכש בינלאומי ובמדינות מאושרות.</w:t>
      </w:r>
    </w:p>
    <w:p w:rsidR="004904F5" w:rsidRPr="004904F5" w:rsidRDefault="004904F5" w:rsidP="004904F5">
      <w:pPr>
        <w:pStyle w:val="ae"/>
        <w:rPr>
          <w:rFonts w:cs="David" w:hint="cs"/>
          <w:szCs w:val="24"/>
          <w:u w:val="single"/>
          <w:rtl/>
          <w:lang w:bidi="he-IL"/>
        </w:rPr>
      </w:pPr>
    </w:p>
    <w:p w:rsidR="004904F5" w:rsidRPr="004904F5" w:rsidRDefault="004904F5" w:rsidP="004904F5">
      <w:pPr>
        <w:pStyle w:val="ae"/>
        <w:bidi/>
        <w:spacing w:after="200" w:line="360" w:lineRule="auto"/>
        <w:rPr>
          <w:rFonts w:cs="David"/>
          <w:szCs w:val="24"/>
          <w:u w:val="single"/>
          <w:lang w:bidi="he-IL"/>
        </w:rPr>
      </w:pPr>
      <w:bookmarkStart w:id="0" w:name="_GoBack"/>
      <w:bookmarkEnd w:id="0"/>
    </w:p>
    <w:p w:rsidR="00F67CB6" w:rsidRDefault="00F67CB6" w:rsidP="004904F5">
      <w:pPr>
        <w:pStyle w:val="ae"/>
        <w:numPr>
          <w:ilvl w:val="0"/>
          <w:numId w:val="31"/>
        </w:numPr>
        <w:bidi/>
        <w:spacing w:after="200" w:line="360" w:lineRule="auto"/>
        <w:rPr>
          <w:rFonts w:cs="David" w:hint="cs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 xml:space="preserve">בשל מגבלות אלו לא הצלחנו למצוא חברת שיגור </w:t>
      </w:r>
      <w:r w:rsidR="001C199C">
        <w:rPr>
          <w:rFonts w:cs="David" w:hint="cs"/>
          <w:szCs w:val="24"/>
          <w:rtl/>
          <w:lang w:bidi="he-IL"/>
        </w:rPr>
        <w:t xml:space="preserve">במשך השנים </w:t>
      </w:r>
      <w:r>
        <w:rPr>
          <w:rFonts w:cs="David" w:hint="cs"/>
          <w:szCs w:val="24"/>
          <w:rtl/>
          <w:lang w:bidi="he-IL"/>
        </w:rPr>
        <w:t>העונה לדרישות</w:t>
      </w:r>
      <w:r w:rsidR="004904F5">
        <w:rPr>
          <w:rFonts w:cs="David" w:hint="cs"/>
          <w:szCs w:val="24"/>
          <w:rtl/>
          <w:lang w:bidi="he-IL"/>
        </w:rPr>
        <w:t xml:space="preserve">. רק לאחרונה </w:t>
      </w:r>
      <w:r>
        <w:rPr>
          <w:rFonts w:cs="David" w:hint="cs"/>
          <w:szCs w:val="24"/>
          <w:rtl/>
          <w:lang w:bidi="he-IL"/>
        </w:rPr>
        <w:t xml:space="preserve"> זיהינו </w:t>
      </w:r>
      <w:r w:rsidR="004904F5">
        <w:rPr>
          <w:rFonts w:cs="David" w:hint="cs"/>
          <w:szCs w:val="24"/>
          <w:rtl/>
          <w:lang w:bidi="he-IL"/>
        </w:rPr>
        <w:t>כי</w:t>
      </w:r>
      <w:r>
        <w:rPr>
          <w:rFonts w:cs="David" w:hint="cs"/>
          <w:szCs w:val="24"/>
          <w:rtl/>
          <w:lang w:bidi="he-IL"/>
        </w:rPr>
        <w:t xml:space="preserve"> חברת </w:t>
      </w:r>
      <w:proofErr w:type="spellStart"/>
      <w:r>
        <w:rPr>
          <w:rFonts w:cs="David" w:hint="cs"/>
          <w:szCs w:val="24"/>
          <w:rtl/>
          <w:lang w:bidi="he-IL"/>
        </w:rPr>
        <w:t>אריאן</w:t>
      </w:r>
      <w:proofErr w:type="spellEnd"/>
      <w:r>
        <w:rPr>
          <w:rFonts w:cs="David" w:hint="cs"/>
          <w:szCs w:val="24"/>
          <w:rtl/>
          <w:lang w:bidi="he-IL"/>
        </w:rPr>
        <w:t xml:space="preserve"> ספייס הצרפתית, אחת מהמובילות בעולם</w:t>
      </w:r>
      <w:r w:rsidR="004904F5">
        <w:rPr>
          <w:rFonts w:cs="David" w:hint="cs"/>
          <w:szCs w:val="24"/>
          <w:rtl/>
          <w:lang w:bidi="he-IL"/>
        </w:rPr>
        <w:t>, עונה לכל הדרישות ואנו בשלב סופי של מו"מ ולקראת סיכום וחתימה.</w:t>
      </w:r>
    </w:p>
    <w:p w:rsidR="004904F5" w:rsidRDefault="004904F5" w:rsidP="004904F5">
      <w:pPr>
        <w:bidi/>
        <w:spacing w:after="200" w:line="360" w:lineRule="auto"/>
        <w:rPr>
          <w:rFonts w:cs="David" w:hint="cs"/>
          <w:szCs w:val="24"/>
          <w:rtl/>
          <w:lang w:bidi="he-IL"/>
        </w:rPr>
      </w:pPr>
    </w:p>
    <w:p w:rsidR="004904F5" w:rsidRDefault="004904F5" w:rsidP="004904F5">
      <w:pPr>
        <w:bidi/>
        <w:spacing w:after="200" w:line="360" w:lineRule="auto"/>
        <w:rPr>
          <w:rFonts w:cs="David" w:hint="cs"/>
          <w:szCs w:val="24"/>
          <w:rtl/>
          <w:lang w:bidi="he-IL"/>
        </w:rPr>
      </w:pPr>
    </w:p>
    <w:p w:rsidR="004904F5" w:rsidRDefault="004904F5" w:rsidP="004904F5">
      <w:pPr>
        <w:bidi/>
        <w:spacing w:after="200" w:line="360" w:lineRule="auto"/>
        <w:rPr>
          <w:rFonts w:cs="David" w:hint="cs"/>
          <w:szCs w:val="24"/>
          <w:rtl/>
          <w:lang w:bidi="he-IL"/>
        </w:rPr>
      </w:pPr>
    </w:p>
    <w:p w:rsidR="004904F5" w:rsidRDefault="004904F5" w:rsidP="004904F5">
      <w:pPr>
        <w:bidi/>
        <w:spacing w:after="200" w:line="360" w:lineRule="auto"/>
        <w:rPr>
          <w:rFonts w:cs="David" w:hint="cs"/>
          <w:szCs w:val="24"/>
          <w:rtl/>
          <w:lang w:bidi="he-IL"/>
        </w:rPr>
      </w:pPr>
    </w:p>
    <w:p w:rsidR="004904F5" w:rsidRDefault="004904F5" w:rsidP="004904F5">
      <w:pPr>
        <w:bidi/>
        <w:spacing w:after="200" w:line="360" w:lineRule="auto"/>
        <w:rPr>
          <w:rFonts w:cs="David" w:hint="cs"/>
          <w:szCs w:val="24"/>
          <w:rtl/>
          <w:lang w:bidi="he-IL"/>
        </w:rPr>
      </w:pPr>
    </w:p>
    <w:p w:rsidR="004904F5" w:rsidRPr="004904F5" w:rsidRDefault="004904F5" w:rsidP="004904F5">
      <w:pPr>
        <w:bidi/>
        <w:spacing w:after="200" w:line="360" w:lineRule="auto"/>
        <w:rPr>
          <w:rFonts w:cs="David"/>
          <w:szCs w:val="24"/>
          <w:lang w:bidi="he-IL"/>
        </w:rPr>
      </w:pPr>
    </w:p>
    <w:p w:rsidR="001C199C" w:rsidRDefault="001C199C" w:rsidP="004904F5">
      <w:pPr>
        <w:pStyle w:val="ae"/>
        <w:numPr>
          <w:ilvl w:val="0"/>
          <w:numId w:val="31"/>
        </w:numPr>
        <w:bidi/>
        <w:spacing w:after="200" w:line="360" w:lineRule="auto"/>
        <w:rPr>
          <w:rFonts w:cs="David"/>
          <w:szCs w:val="24"/>
          <w:lang w:bidi="he-IL"/>
        </w:rPr>
      </w:pPr>
      <w:r>
        <w:rPr>
          <w:rFonts w:cs="David" w:hint="cs"/>
          <w:szCs w:val="24"/>
          <w:rtl/>
          <w:lang w:bidi="he-IL"/>
        </w:rPr>
        <w:t xml:space="preserve">יש חשיבות עליונה לחתום ההסכם השנה </w:t>
      </w:r>
      <w:r w:rsidR="004904F5">
        <w:rPr>
          <w:rFonts w:cs="David" w:hint="cs"/>
          <w:szCs w:val="24"/>
          <w:rtl/>
          <w:lang w:bidi="he-IL"/>
        </w:rPr>
        <w:t>ולא יאוחר מהתחלת חודש דצמבר כך שהמחירים יהיו תקפים, וכך שנעגן את השיגור  הכל כך קריטי.  סה"כ המחיר הכללי של השיגור הינו  כ- 17 מיליון אירו (מתוכם 15 מיליון השיגור ו 2 מיליון אירו נספים הינן אופציות).</w:t>
      </w:r>
    </w:p>
    <w:p w:rsidR="001C199C" w:rsidRPr="004904F5" w:rsidRDefault="001C199C" w:rsidP="001C199C">
      <w:pPr>
        <w:pStyle w:val="ae"/>
        <w:numPr>
          <w:ilvl w:val="0"/>
          <w:numId w:val="31"/>
        </w:numPr>
        <w:bidi/>
        <w:spacing w:after="200" w:line="360" w:lineRule="auto"/>
        <w:rPr>
          <w:rFonts w:cs="David"/>
          <w:b/>
          <w:bCs/>
          <w:szCs w:val="24"/>
          <w:lang w:bidi="he-IL"/>
        </w:rPr>
      </w:pPr>
      <w:r w:rsidRPr="004904F5">
        <w:rPr>
          <w:rFonts w:cs="David" w:hint="cs"/>
          <w:b/>
          <w:bCs/>
          <w:szCs w:val="24"/>
          <w:rtl/>
          <w:lang w:bidi="he-IL"/>
        </w:rPr>
        <w:t xml:space="preserve">כאמור , כיום רק חברת </w:t>
      </w:r>
      <w:proofErr w:type="spellStart"/>
      <w:r w:rsidRPr="004904F5">
        <w:rPr>
          <w:rFonts w:cs="David" w:hint="cs"/>
          <w:b/>
          <w:bCs/>
          <w:szCs w:val="24"/>
          <w:rtl/>
          <w:lang w:bidi="he-IL"/>
        </w:rPr>
        <w:t>אריאן</w:t>
      </w:r>
      <w:proofErr w:type="spellEnd"/>
      <w:r w:rsidRPr="004904F5">
        <w:rPr>
          <w:rFonts w:cs="David" w:hint="cs"/>
          <w:b/>
          <w:bCs/>
          <w:szCs w:val="24"/>
          <w:rtl/>
          <w:lang w:bidi="he-IL"/>
        </w:rPr>
        <w:t xml:space="preserve"> </w:t>
      </w:r>
      <w:r w:rsidR="004904F5">
        <w:rPr>
          <w:rFonts w:cs="David" w:hint="cs"/>
          <w:b/>
          <w:bCs/>
          <w:szCs w:val="24"/>
          <w:rtl/>
          <w:lang w:bidi="he-IL"/>
        </w:rPr>
        <w:t xml:space="preserve">ספייס </w:t>
      </w:r>
      <w:r w:rsidRPr="004904F5">
        <w:rPr>
          <w:rFonts w:cs="David" w:hint="cs"/>
          <w:b/>
          <w:bCs/>
          <w:szCs w:val="24"/>
          <w:rtl/>
          <w:lang w:bidi="he-IL"/>
        </w:rPr>
        <w:t>מסוגלת לספק השיגור במועד, במחיר ובמסלולים הנדרשים.</w:t>
      </w:r>
    </w:p>
    <w:p w:rsidR="003A310A" w:rsidRDefault="001C199C" w:rsidP="003A310A">
      <w:pPr>
        <w:pStyle w:val="ae"/>
        <w:numPr>
          <w:ilvl w:val="0"/>
          <w:numId w:val="31"/>
        </w:numPr>
        <w:bidi/>
        <w:spacing w:after="200" w:line="276" w:lineRule="auto"/>
        <w:rPr>
          <w:rFonts w:cs="David" w:hint="cs"/>
          <w:szCs w:val="24"/>
          <w:lang w:bidi="he-IL"/>
        </w:rPr>
      </w:pPr>
      <w:r w:rsidRPr="001C199C">
        <w:rPr>
          <w:rFonts w:cs="David" w:hint="cs"/>
          <w:szCs w:val="24"/>
          <w:rtl/>
          <w:lang w:bidi="he-IL"/>
        </w:rPr>
        <w:t xml:space="preserve">מבקשים אישור </w:t>
      </w:r>
      <w:r w:rsidR="004904F5">
        <w:rPr>
          <w:rFonts w:cs="David" w:hint="cs"/>
          <w:szCs w:val="24"/>
          <w:rtl/>
          <w:lang w:bidi="he-IL"/>
        </w:rPr>
        <w:t xml:space="preserve">ועדת המכרזים </w:t>
      </w:r>
      <w:r w:rsidRPr="001C199C">
        <w:rPr>
          <w:rFonts w:cs="David" w:hint="cs"/>
          <w:szCs w:val="24"/>
          <w:rtl/>
          <w:lang w:bidi="he-IL"/>
        </w:rPr>
        <w:t xml:space="preserve">האוצר לפטור ממכרז ולספק יחיד. </w:t>
      </w:r>
    </w:p>
    <w:p w:rsidR="004904F5" w:rsidRPr="004904F5" w:rsidRDefault="004904F5" w:rsidP="004904F5">
      <w:pPr>
        <w:bidi/>
        <w:spacing w:after="200" w:line="276" w:lineRule="auto"/>
        <w:rPr>
          <w:rFonts w:cs="David"/>
          <w:szCs w:val="24"/>
          <w:lang w:bidi="he-IL"/>
        </w:rPr>
      </w:pPr>
    </w:p>
    <w:p w:rsidR="00673780" w:rsidRPr="00673780" w:rsidRDefault="00673780" w:rsidP="001062F0">
      <w:pPr>
        <w:bidi/>
        <w:spacing w:line="276" w:lineRule="auto"/>
        <w:ind w:right="851" w:firstLine="4961"/>
        <w:rPr>
          <w:rFonts w:ascii="Arial" w:hAnsi="Arial" w:cs="David"/>
          <w:sz w:val="32"/>
          <w:szCs w:val="24"/>
          <w:rtl/>
          <w:lang w:bidi="he-IL"/>
        </w:rPr>
      </w:pPr>
      <w:r>
        <w:rPr>
          <w:rFonts w:ascii="Arial" w:hAnsi="Arial" w:cs="David" w:hint="cs"/>
          <w:sz w:val="32"/>
          <w:szCs w:val="24"/>
          <w:rtl/>
          <w:lang w:bidi="he-IL"/>
        </w:rPr>
        <w:t xml:space="preserve">                </w:t>
      </w:r>
      <w:r w:rsidR="00E41751">
        <w:rPr>
          <w:rFonts w:ascii="Arial" w:hAnsi="Arial" w:cs="David" w:hint="cs"/>
          <w:sz w:val="32"/>
          <w:szCs w:val="24"/>
          <w:rtl/>
          <w:lang w:bidi="he-IL"/>
        </w:rPr>
        <w:t xml:space="preserve">           </w:t>
      </w:r>
      <w:r>
        <w:rPr>
          <w:rFonts w:ascii="Arial" w:hAnsi="Arial" w:cs="David" w:hint="cs"/>
          <w:sz w:val="32"/>
          <w:szCs w:val="24"/>
          <w:rtl/>
          <w:lang w:bidi="he-IL"/>
        </w:rPr>
        <w:t xml:space="preserve"> </w:t>
      </w:r>
      <w:r w:rsidRPr="00673780">
        <w:rPr>
          <w:rFonts w:ascii="Arial" w:hAnsi="Arial" w:cs="David"/>
          <w:sz w:val="32"/>
          <w:szCs w:val="24"/>
          <w:rtl/>
          <w:lang w:bidi="he-IL"/>
        </w:rPr>
        <w:t>בברכה,</w:t>
      </w:r>
    </w:p>
    <w:p w:rsidR="00673780" w:rsidRPr="00673780" w:rsidRDefault="00673780" w:rsidP="00673780">
      <w:pPr>
        <w:bidi/>
        <w:spacing w:line="276" w:lineRule="auto"/>
        <w:ind w:right="851" w:firstLine="4961"/>
        <w:rPr>
          <w:rFonts w:ascii="Arial" w:hAnsi="Arial" w:cs="David"/>
          <w:sz w:val="32"/>
          <w:szCs w:val="24"/>
          <w:rtl/>
          <w:lang w:bidi="he-IL"/>
        </w:rPr>
      </w:pPr>
    </w:p>
    <w:p w:rsidR="00673780" w:rsidRDefault="00673780" w:rsidP="001062F0">
      <w:pPr>
        <w:bidi/>
        <w:spacing w:line="276" w:lineRule="auto"/>
        <w:ind w:right="851" w:firstLine="4961"/>
        <w:rPr>
          <w:rFonts w:ascii="Arial" w:hAnsi="Arial" w:cs="David"/>
          <w:sz w:val="32"/>
          <w:szCs w:val="24"/>
          <w:rtl/>
          <w:lang w:bidi="he-IL"/>
        </w:rPr>
      </w:pPr>
      <w:r>
        <w:rPr>
          <w:rFonts w:ascii="Arial" w:hAnsi="Arial" w:cs="David" w:hint="cs"/>
          <w:sz w:val="32"/>
          <w:szCs w:val="24"/>
          <w:rtl/>
          <w:lang w:bidi="he-IL"/>
        </w:rPr>
        <w:t xml:space="preserve">           </w:t>
      </w:r>
      <w:r w:rsidR="00E41751">
        <w:rPr>
          <w:rFonts w:ascii="Arial" w:hAnsi="Arial" w:cs="David" w:hint="cs"/>
          <w:sz w:val="32"/>
          <w:szCs w:val="24"/>
          <w:rtl/>
          <w:lang w:bidi="he-IL"/>
        </w:rPr>
        <w:t xml:space="preserve">             </w:t>
      </w:r>
      <w:r>
        <w:rPr>
          <w:rFonts w:ascii="Arial" w:hAnsi="Arial" w:cs="David" w:hint="cs"/>
          <w:sz w:val="32"/>
          <w:szCs w:val="24"/>
          <w:rtl/>
          <w:lang w:bidi="he-IL"/>
        </w:rPr>
        <w:t xml:space="preserve"> </w:t>
      </w:r>
      <w:r>
        <w:rPr>
          <w:rFonts w:ascii="Arial" w:hAnsi="Arial" w:cs="David"/>
          <w:sz w:val="32"/>
          <w:szCs w:val="24"/>
          <w:rtl/>
          <w:lang w:bidi="he-IL"/>
        </w:rPr>
        <w:t>מנחם קדרון</w:t>
      </w:r>
      <w:r w:rsidRPr="00673780">
        <w:rPr>
          <w:rFonts w:ascii="Arial" w:hAnsi="Arial" w:cs="David"/>
          <w:sz w:val="32"/>
          <w:szCs w:val="24"/>
          <w:rtl/>
          <w:lang w:bidi="he-IL"/>
        </w:rPr>
        <w:t xml:space="preserve"> </w:t>
      </w:r>
    </w:p>
    <w:p w:rsidR="00673780" w:rsidRPr="00673780" w:rsidRDefault="001062F0" w:rsidP="001062F0">
      <w:pPr>
        <w:bidi/>
        <w:spacing w:line="276" w:lineRule="auto"/>
        <w:ind w:right="851" w:firstLine="4961"/>
        <w:rPr>
          <w:rFonts w:cs="David"/>
          <w:lang w:bidi="he-IL"/>
        </w:rPr>
      </w:pPr>
      <w:r>
        <w:rPr>
          <w:rFonts w:ascii="Arial" w:hAnsi="Arial" w:cs="David" w:hint="cs"/>
          <w:sz w:val="32"/>
          <w:szCs w:val="24"/>
          <w:rtl/>
          <w:lang w:bidi="he-IL"/>
        </w:rPr>
        <w:t xml:space="preserve">          </w:t>
      </w:r>
      <w:r w:rsidR="00E41751">
        <w:rPr>
          <w:rFonts w:ascii="Arial" w:hAnsi="Arial" w:cs="David" w:hint="cs"/>
          <w:sz w:val="32"/>
          <w:szCs w:val="24"/>
          <w:rtl/>
          <w:lang w:bidi="he-IL"/>
        </w:rPr>
        <w:t xml:space="preserve">   </w:t>
      </w:r>
      <w:r>
        <w:rPr>
          <w:rFonts w:ascii="Arial" w:hAnsi="Arial" w:cs="David" w:hint="cs"/>
          <w:sz w:val="32"/>
          <w:szCs w:val="24"/>
          <w:rtl/>
          <w:lang w:bidi="he-IL"/>
        </w:rPr>
        <w:t>מנכ"ל סוכנות הישראלית</w:t>
      </w:r>
    </w:p>
    <w:sectPr w:rsidR="00673780" w:rsidRPr="00673780" w:rsidSect="001062F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-1808" w:right="1701" w:bottom="180" w:left="1276" w:header="294" w:footer="59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A2F" w:rsidRDefault="00E83A2F">
      <w:r>
        <w:separator/>
      </w:r>
    </w:p>
  </w:endnote>
  <w:endnote w:type="continuationSeparator" w:id="0">
    <w:p w:rsidR="00E83A2F" w:rsidRDefault="00E83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0C" w:rsidRDefault="00A42F0C" w:rsidP="000D75B1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42F0C" w:rsidRDefault="00A42F0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0C" w:rsidRPr="009729A1" w:rsidRDefault="00A42F0C" w:rsidP="00C572F6">
    <w:pPr>
      <w:pStyle w:val="a4"/>
      <w:bidi/>
      <w:jc w:val="right"/>
      <w:rPr>
        <w:b/>
        <w:bCs/>
        <w:sz w:val="20"/>
        <w:rtl/>
        <w:lang w:bidi="he-IL"/>
      </w:rPr>
    </w:pPr>
    <w:r w:rsidRPr="009729A1">
      <w:rPr>
        <w:b/>
        <w:bCs/>
        <w:sz w:val="20"/>
        <w:lang w:bidi="he-IL"/>
      </w:rPr>
      <w:t xml:space="preserve">                      </w:t>
    </w:r>
    <w:r>
      <w:rPr>
        <w:b/>
        <w:bCs/>
        <w:sz w:val="20"/>
        <w:lang w:bidi="he-IL"/>
      </w:rPr>
      <w:t xml:space="preserve">       </w:t>
    </w:r>
    <w:r w:rsidRPr="009729A1">
      <w:rPr>
        <w:b/>
        <w:bCs/>
        <w:sz w:val="20"/>
        <w:lang w:bidi="he-IL"/>
      </w:rPr>
      <w:t xml:space="preserve">  </w:t>
    </w:r>
    <w:r>
      <w:rPr>
        <w:b/>
        <w:bCs/>
        <w:sz w:val="20"/>
        <w:lang w:bidi="he-IL"/>
      </w:rPr>
      <w:t>________________________________________________________________</w:t>
    </w:r>
    <w:r w:rsidRPr="009729A1">
      <w:rPr>
        <w:b/>
        <w:bCs/>
        <w:sz w:val="20"/>
        <w:lang w:bidi="he-IL"/>
      </w:rPr>
      <w:t xml:space="preserve">                     </w:t>
    </w:r>
  </w:p>
  <w:p w:rsidR="00A42F0C" w:rsidRPr="009729A1" w:rsidRDefault="00A42F0C" w:rsidP="00C572F6">
    <w:pPr>
      <w:pStyle w:val="a4"/>
      <w:rPr>
        <w:b/>
        <w:bCs/>
        <w:sz w:val="20"/>
        <w:lang w:bidi="he-IL"/>
      </w:rPr>
    </w:pPr>
    <w:r w:rsidRPr="009729A1">
      <w:rPr>
        <w:b/>
        <w:bCs/>
        <w:sz w:val="20"/>
        <w:lang w:bidi="he-IL"/>
      </w:rPr>
      <w:t xml:space="preserve">                                        </w:t>
    </w:r>
    <w:r>
      <w:rPr>
        <w:b/>
        <w:bCs/>
        <w:sz w:val="20"/>
        <w:lang w:bidi="he-IL"/>
      </w:rPr>
      <w:t xml:space="preserve">  </w:t>
    </w:r>
    <w:r w:rsidRPr="009729A1">
      <w:rPr>
        <w:b/>
        <w:bCs/>
        <w:sz w:val="20"/>
        <w:lang w:bidi="he-IL"/>
      </w:rPr>
      <w:t xml:space="preserve">   8 </w:t>
    </w:r>
    <w:proofErr w:type="spellStart"/>
    <w:r w:rsidRPr="009729A1">
      <w:rPr>
        <w:b/>
        <w:bCs/>
        <w:sz w:val="20"/>
        <w:lang w:bidi="he-IL"/>
      </w:rPr>
      <w:t>Hamela</w:t>
    </w:r>
    <w:r>
      <w:rPr>
        <w:b/>
        <w:bCs/>
        <w:sz w:val="20"/>
        <w:lang w:bidi="he-IL"/>
      </w:rPr>
      <w:t>c</w:t>
    </w:r>
    <w:r w:rsidRPr="009729A1">
      <w:rPr>
        <w:b/>
        <w:bCs/>
        <w:sz w:val="20"/>
        <w:lang w:bidi="he-IL"/>
      </w:rPr>
      <w:t>ha</w:t>
    </w:r>
    <w:proofErr w:type="spellEnd"/>
    <w:r w:rsidRPr="009729A1">
      <w:rPr>
        <w:b/>
        <w:bCs/>
        <w:sz w:val="20"/>
        <w:lang w:bidi="he-IL"/>
      </w:rPr>
      <w:t xml:space="preserve"> Street. P.O. Box 21370, Tel Aviv 61213, Israel</w:t>
    </w:r>
  </w:p>
  <w:p w:rsidR="00A42F0C" w:rsidRPr="009729A1" w:rsidRDefault="00A42F0C" w:rsidP="00CC4CE7">
    <w:pPr>
      <w:pStyle w:val="a4"/>
      <w:jc w:val="center"/>
      <w:rPr>
        <w:b/>
        <w:bCs/>
        <w:sz w:val="20"/>
        <w:lang w:bidi="he-IL"/>
      </w:rPr>
    </w:pPr>
    <w:r>
      <w:rPr>
        <w:b/>
        <w:bCs/>
        <w:sz w:val="20"/>
        <w:lang w:bidi="he-IL"/>
      </w:rPr>
      <w:t xml:space="preserve">             T</w:t>
    </w:r>
    <w:r w:rsidRPr="009729A1">
      <w:rPr>
        <w:b/>
        <w:bCs/>
        <w:sz w:val="20"/>
        <w:lang w:bidi="he-IL"/>
      </w:rPr>
      <w:t xml:space="preserve">el:  +972 3 764 9600   Fax:  +972 3 764 </w:t>
    </w:r>
    <w:proofErr w:type="gramStart"/>
    <w:r w:rsidRPr="009729A1">
      <w:rPr>
        <w:b/>
        <w:bCs/>
        <w:sz w:val="20"/>
        <w:lang w:bidi="he-IL"/>
      </w:rPr>
      <w:t>9622  Mobile</w:t>
    </w:r>
    <w:proofErr w:type="gramEnd"/>
    <w:r w:rsidRPr="009729A1">
      <w:rPr>
        <w:b/>
        <w:bCs/>
        <w:sz w:val="20"/>
        <w:lang w:bidi="he-IL"/>
      </w:rPr>
      <w:t xml:space="preserve">:  +972 50 </w:t>
    </w:r>
    <w:r w:rsidR="00CC4CE7">
      <w:rPr>
        <w:b/>
        <w:bCs/>
        <w:sz w:val="20"/>
        <w:lang w:bidi="he-IL"/>
      </w:rPr>
      <w:t>6231464</w:t>
    </w:r>
  </w:p>
  <w:p w:rsidR="00A42F0C" w:rsidRPr="004C2FD2" w:rsidRDefault="00A42F0C" w:rsidP="004C2FD2">
    <w:pPr>
      <w:pStyle w:val="a4"/>
      <w:rPr>
        <w:color w:val="0000FF"/>
      </w:rPr>
    </w:pPr>
    <w:r>
      <w:rPr>
        <w:b/>
        <w:bCs/>
        <w:i/>
        <w:iCs/>
        <w:sz w:val="20"/>
        <w:lang w:val="it-IT" w:bidi="he-IL"/>
      </w:rPr>
      <w:t xml:space="preserve">                                                                   </w:t>
    </w:r>
    <w:r w:rsidRPr="009729A1">
      <w:rPr>
        <w:b/>
        <w:bCs/>
        <w:i/>
        <w:iCs/>
        <w:sz w:val="20"/>
        <w:lang w:val="it-IT" w:bidi="he-IL"/>
      </w:rPr>
      <w:t>E-</w:t>
    </w:r>
    <w:r>
      <w:rPr>
        <w:b/>
        <w:bCs/>
        <w:i/>
        <w:iCs/>
        <w:sz w:val="20"/>
        <w:lang w:val="it-IT" w:bidi="he-IL"/>
      </w:rPr>
      <w:t>m</w:t>
    </w:r>
    <w:r w:rsidRPr="009729A1">
      <w:rPr>
        <w:b/>
        <w:bCs/>
        <w:i/>
        <w:iCs/>
        <w:sz w:val="20"/>
        <w:lang w:val="it-IT" w:bidi="he-IL"/>
      </w:rPr>
      <w:t xml:space="preserve">ail:  </w:t>
    </w:r>
    <w:r w:rsidR="00EE45A3">
      <w:rPr>
        <w:b/>
        <w:bCs/>
        <w:i/>
        <w:iCs/>
        <w:color w:val="0000FF"/>
        <w:sz w:val="20"/>
        <w:lang w:val="it-IT" w:bidi="he-IL"/>
      </w:rPr>
      <w:t>kidron</w:t>
    </w:r>
    <w:r w:rsidRPr="004C2FD2">
      <w:rPr>
        <w:b/>
        <w:bCs/>
        <w:i/>
        <w:iCs/>
        <w:color w:val="0000FF"/>
        <w:sz w:val="20"/>
        <w:lang w:val="it-IT" w:bidi="he-IL"/>
      </w:rPr>
      <w:t>@most.gov</w:t>
    </w:r>
    <w:r w:rsidR="00A22219">
      <w:rPr>
        <w:color w:val="0000FF"/>
      </w:rPr>
      <w:t>.</w:t>
    </w:r>
    <w:proofErr w:type="spellStart"/>
    <w:r w:rsidR="00A22219">
      <w:rPr>
        <w:color w:val="0000FF"/>
      </w:rPr>
      <w:t>il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0C" w:rsidRDefault="00673780" w:rsidP="009729A1">
    <w:pPr>
      <w:pStyle w:val="a4"/>
      <w:bidi/>
      <w:jc w:val="right"/>
      <w:rPr>
        <w:b/>
        <w:bCs/>
        <w:sz w:val="20"/>
        <w:lang w:bidi="he-IL"/>
      </w:rPr>
    </w:pPr>
    <w:r>
      <w:rPr>
        <w:noProof/>
        <w:lang w:bidi="he-IL"/>
      </w:rPr>
      <w:drawing>
        <wp:anchor distT="0" distB="0" distL="114300" distR="114300" simplePos="0" relativeHeight="251654656" behindDoc="0" locked="0" layoutInCell="1" allowOverlap="1" wp14:anchorId="248E43C9" wp14:editId="00CB478C">
          <wp:simplePos x="0" y="0"/>
          <wp:positionH relativeFrom="column">
            <wp:posOffset>76200</wp:posOffset>
          </wp:positionH>
          <wp:positionV relativeFrom="paragraph">
            <wp:posOffset>-6985</wp:posOffset>
          </wp:positionV>
          <wp:extent cx="685800" cy="681355"/>
          <wp:effectExtent l="0" t="0" r="0" b="4445"/>
          <wp:wrapNone/>
          <wp:docPr id="3" name="תמונה 16" descr="תיאור: 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6" descr="תיאור: 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F0C" w:rsidRDefault="00A42F0C" w:rsidP="009729A1">
    <w:pPr>
      <w:pStyle w:val="a4"/>
      <w:bidi/>
      <w:jc w:val="right"/>
      <w:rPr>
        <w:b/>
        <w:bCs/>
        <w:sz w:val="20"/>
        <w:lang w:bidi="he-IL"/>
      </w:rPr>
    </w:pPr>
    <w:r>
      <w:rPr>
        <w:b/>
        <w:bCs/>
        <w:sz w:val="20"/>
        <w:lang w:bidi="he-IL"/>
      </w:rPr>
      <w:t xml:space="preserve">                                ________________________________________________________________</w:t>
    </w:r>
  </w:p>
  <w:p w:rsidR="00A42F0C" w:rsidRPr="000051F9" w:rsidRDefault="00A42F0C" w:rsidP="00652CE0">
    <w:pPr>
      <w:pStyle w:val="a4"/>
      <w:bidi/>
      <w:jc w:val="center"/>
      <w:rPr>
        <w:rFonts w:ascii="Calibri" w:hAnsi="Calibri" w:cs="David"/>
        <w:b/>
        <w:bCs/>
        <w:sz w:val="18"/>
        <w:szCs w:val="18"/>
        <w:rtl/>
        <w:lang w:bidi="he-IL"/>
      </w:rPr>
    </w:pPr>
    <w:r w:rsidRPr="000051F9">
      <w:rPr>
        <w:rFonts w:ascii="Calibri" w:hAnsi="Calibri" w:cs="David"/>
        <w:b/>
        <w:bCs/>
        <w:sz w:val="18"/>
        <w:szCs w:val="18"/>
        <w:rtl/>
        <w:lang w:bidi="he-IL"/>
      </w:rPr>
      <w:t>רחוב המלאכה 8, ת.ד. 21370, תל אביב 61213, ישראל</w:t>
    </w:r>
  </w:p>
  <w:p w:rsidR="00A42F0C" w:rsidRPr="000051F9" w:rsidRDefault="00A42F0C" w:rsidP="009E3399">
    <w:pPr>
      <w:pStyle w:val="a4"/>
      <w:jc w:val="center"/>
      <w:rPr>
        <w:rFonts w:ascii="Calibri" w:hAnsi="Calibri" w:cs="David"/>
        <w:b/>
        <w:bCs/>
        <w:sz w:val="20"/>
        <w:lang w:bidi="he-IL"/>
      </w:rPr>
    </w:pPr>
    <w:r w:rsidRPr="000051F9">
      <w:rPr>
        <w:rFonts w:ascii="Calibri" w:hAnsi="Calibri" w:cs="David"/>
        <w:b/>
        <w:bCs/>
        <w:sz w:val="20"/>
        <w:lang w:bidi="he-IL"/>
      </w:rPr>
      <w:t xml:space="preserve">8 </w:t>
    </w:r>
    <w:proofErr w:type="spellStart"/>
    <w:r w:rsidRPr="000051F9">
      <w:rPr>
        <w:rFonts w:ascii="Calibri" w:hAnsi="Calibri" w:cs="David"/>
        <w:b/>
        <w:bCs/>
        <w:sz w:val="20"/>
        <w:lang w:bidi="he-IL"/>
      </w:rPr>
      <w:t>Hamelacha</w:t>
    </w:r>
    <w:proofErr w:type="spellEnd"/>
    <w:r w:rsidRPr="000051F9">
      <w:rPr>
        <w:rFonts w:ascii="Calibri" w:hAnsi="Calibri" w:cs="David"/>
        <w:b/>
        <w:bCs/>
        <w:sz w:val="20"/>
        <w:lang w:bidi="he-IL"/>
      </w:rPr>
      <w:t xml:space="preserve"> Street. P.O. Box 21370, Tel Aviv 61213, Israel </w:t>
    </w:r>
  </w:p>
  <w:p w:rsidR="00A42F0C" w:rsidRDefault="00A42F0C" w:rsidP="00652CE0">
    <w:pPr>
      <w:pStyle w:val="a4"/>
      <w:jc w:val="center"/>
      <w:rPr>
        <w:rFonts w:ascii="Calibri" w:hAnsi="Calibri" w:cs="David"/>
        <w:b/>
        <w:bCs/>
        <w:sz w:val="20"/>
        <w:lang w:bidi="he-IL"/>
      </w:rPr>
    </w:pPr>
    <w:r w:rsidRPr="000051F9">
      <w:rPr>
        <w:rFonts w:ascii="Calibri" w:hAnsi="Calibri" w:cs="David"/>
        <w:b/>
        <w:bCs/>
        <w:sz w:val="20"/>
        <w:lang w:bidi="he-IL"/>
      </w:rPr>
      <w:t>Tel:  +972 3 764 9600   Fax:  +972 3 764 9622</w:t>
    </w:r>
  </w:p>
  <w:p w:rsidR="00A42F0C" w:rsidRPr="004645B6" w:rsidRDefault="00A42F0C" w:rsidP="00652CE0">
    <w:pPr>
      <w:pStyle w:val="a4"/>
      <w:jc w:val="center"/>
      <w:rPr>
        <w:rFonts w:ascii="Calibri" w:hAnsi="Calibri" w:cs="David"/>
        <w:b/>
        <w:bCs/>
        <w:i/>
        <w:iCs/>
        <w:color w:val="3333FF"/>
        <w:sz w:val="20"/>
        <w:lang w:bidi="he-IL"/>
      </w:rPr>
    </w:pPr>
    <w:r>
      <w:rPr>
        <w:rFonts w:ascii="Calibri" w:hAnsi="Calibri" w:cs="David"/>
        <w:b/>
        <w:bCs/>
        <w:i/>
        <w:iCs/>
        <w:color w:val="3333FF"/>
        <w:sz w:val="20"/>
        <w:lang w:bidi="he-IL"/>
      </w:rPr>
      <w:t>k</w:t>
    </w:r>
    <w:r w:rsidRPr="004645B6">
      <w:rPr>
        <w:rFonts w:ascii="Calibri" w:hAnsi="Calibri" w:cs="David"/>
        <w:b/>
        <w:bCs/>
        <w:i/>
        <w:iCs/>
        <w:color w:val="3333FF"/>
        <w:sz w:val="20"/>
        <w:lang w:bidi="he-IL"/>
      </w:rPr>
      <w:t>idron@most.gov.il</w:t>
    </w:r>
  </w:p>
  <w:p w:rsidR="00A42F0C" w:rsidRPr="009E3399" w:rsidRDefault="00A42F0C" w:rsidP="00EF7F41">
    <w:pPr>
      <w:pStyle w:val="a4"/>
      <w:jc w:val="center"/>
      <w:rPr>
        <w:b/>
        <w:bCs/>
        <w:i/>
        <w:iCs/>
        <w:sz w:val="20"/>
        <w:lang w:val="it-IT" w:bidi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A2F" w:rsidRDefault="00E83A2F">
      <w:r>
        <w:separator/>
      </w:r>
    </w:p>
  </w:footnote>
  <w:footnote w:type="continuationSeparator" w:id="0">
    <w:p w:rsidR="00E83A2F" w:rsidRDefault="00E83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9C5" w:rsidRPr="00C7270E" w:rsidRDefault="004109C5" w:rsidP="004109C5">
    <w:pPr>
      <w:pStyle w:val="1"/>
    </w:pPr>
  </w:p>
  <w:p w:rsidR="004109C5" w:rsidRDefault="001062F0" w:rsidP="001062F0">
    <w:pPr>
      <w:pStyle w:val="a3"/>
      <w:ind w:left="284" w:hanging="284"/>
      <w:rPr>
        <w:rFonts w:cs="David"/>
        <w:szCs w:val="16"/>
      </w:rPr>
    </w:pPr>
    <w:r>
      <w:rPr>
        <w:rFonts w:ascii="Arial" w:hAnsi="Arial" w:cs="Arial"/>
        <w:noProof/>
        <w:color w:val="1122CC"/>
        <w:lang w:bidi="he-IL"/>
      </w:rPr>
      <w:drawing>
        <wp:inline distT="0" distB="0" distL="0" distR="0" wp14:anchorId="7CBDD66D" wp14:editId="19D81ED1">
          <wp:extent cx="523875" cy="657225"/>
          <wp:effectExtent l="0" t="0" r="9525" b="9525"/>
          <wp:docPr id="1" name="rg_hi" descr="http://t1.gstatic.com/images?q=tbn:ANd9GcQzPRc-ciIZHQThpM4AA2LaMxbRQdE2TK2ns5383LSOsM4jP7k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://t1.gstatic.com/images?q=tbn:ANd9GcQzPRc-ciIZHQThpM4AA2LaMxbRQdE2TK2ns5383LSOsM4jP7k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bidi="he-IL"/>
      </w:rPr>
      <mc:AlternateContent>
        <mc:Choice Requires="wps">
          <w:drawing>
            <wp:anchor distT="4294967294" distB="4294967294" distL="114300" distR="114300" simplePos="0" relativeHeight="251660800" behindDoc="0" locked="0" layoutInCell="0" allowOverlap="1" wp14:anchorId="1322FE23" wp14:editId="407C3FC2">
              <wp:simplePos x="0" y="0"/>
              <wp:positionH relativeFrom="page">
                <wp:posOffset>1543050</wp:posOffset>
              </wp:positionH>
              <wp:positionV relativeFrom="paragraph">
                <wp:posOffset>314325</wp:posOffset>
              </wp:positionV>
              <wp:extent cx="5628640" cy="0"/>
              <wp:effectExtent l="0" t="0" r="10160" b="19050"/>
              <wp:wrapNone/>
              <wp:docPr id="1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6286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left:0;text-align:left;flip:x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121.5pt,24.75pt" to="564.7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" o:allowincell="f" strokeweight=".5pt">
              <w10:wrap anchorx="page"/>
            </v:lin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79A6D468" wp14:editId="102F9F4F">
              <wp:simplePos x="0" y="0"/>
              <wp:positionH relativeFrom="column">
                <wp:posOffset>4166870</wp:posOffset>
              </wp:positionH>
              <wp:positionV relativeFrom="paragraph">
                <wp:posOffset>315595</wp:posOffset>
              </wp:positionV>
              <wp:extent cx="2343150" cy="274320"/>
              <wp:effectExtent l="0" t="0" r="0" b="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315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9C5" w:rsidRPr="001062F0" w:rsidRDefault="004109C5" w:rsidP="004109C5">
                          <w:pPr>
                            <w:bidi/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</w:pPr>
                          <w:r w:rsidRPr="001062F0"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</w:t>
                          </w:r>
                          <w:r w:rsidRPr="001062F0">
                            <w:rPr>
                              <w:rFonts w:cs="Narkisim" w:hint="cs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 xml:space="preserve">סוכנות החלל הישראלית </w:t>
                          </w:r>
                          <w:r w:rsidRPr="001062F0"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  </w:t>
                          </w:r>
                          <w:r w:rsidRPr="001062F0">
                            <w:rPr>
                              <w:rFonts w:cs="Narkisim"/>
                              <w:b/>
                              <w:bCs/>
                              <w:szCs w:val="24"/>
                              <w:lang w:bidi="he-IL"/>
                            </w:rPr>
                            <w:t xml:space="preserve">    </w:t>
                          </w:r>
                          <w:r w:rsidRPr="001062F0"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  <w:lang w:bidi="he-IL"/>
                            </w:rPr>
                            <w:t xml:space="preserve">  </w:t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 w:rsidRPr="001062F0">
                            <w:rPr>
                              <w:rFonts w:cs="David" w:hint="eastAsia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>‏</w:t>
                          </w:r>
                          <w:r w:rsidRPr="001062F0"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>13 מאי 2009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28.1pt;margin-top:24.85pt;width:184.5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" o:allowincell="f" filled="f" stroked="f">
              <v:textbox>
                <w:txbxContent>
                  <w:p w:rsidR="004109C5" w:rsidRPr="001062F0" w:rsidRDefault="004109C5" w:rsidP="004109C5">
                    <w:pPr>
                      <w:bidi/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</w:pPr>
                    <w:r w:rsidRPr="001062F0"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</w:t>
                    </w:r>
                    <w:r w:rsidRPr="001062F0">
                      <w:rPr>
                        <w:rFonts w:cs="Narkisim" w:hint="cs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 xml:space="preserve">סוכנות החלל הישראלית </w:t>
                    </w:r>
                    <w:r w:rsidRPr="001062F0"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  </w:t>
                    </w:r>
                    <w:r w:rsidRPr="001062F0">
                      <w:rPr>
                        <w:rFonts w:cs="Narkisim"/>
                        <w:b/>
                        <w:bCs/>
                        <w:szCs w:val="24"/>
                        <w:lang w:bidi="he-IL"/>
                      </w:rPr>
                      <w:t xml:space="preserve">    </w:t>
                    </w:r>
                    <w:r w:rsidRPr="001062F0"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  <w:lang w:bidi="he-IL"/>
                      </w:rPr>
                      <w:t xml:space="preserve">  </w:t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 w:rsidRPr="001062F0">
                      <w:rPr>
                        <w:rFonts w:cs="David" w:hint="eastAsia"/>
                        <w:b/>
                        <w:bCs/>
                        <w:szCs w:val="24"/>
                        <w:rtl/>
                        <w:lang w:bidi="he-IL"/>
                      </w:rPr>
                      <w:t>‏</w:t>
                    </w:r>
                    <w:r w:rsidRPr="001062F0"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>13 מאי 2009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DFF410A" wp14:editId="146EDDF9">
              <wp:simplePos x="0" y="0"/>
              <wp:positionH relativeFrom="page">
                <wp:posOffset>3752850</wp:posOffset>
              </wp:positionH>
              <wp:positionV relativeFrom="paragraph">
                <wp:posOffset>34290</wp:posOffset>
              </wp:positionV>
              <wp:extent cx="3535680" cy="295275"/>
              <wp:effectExtent l="0" t="0" r="0" b="9525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568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9C5" w:rsidRPr="001143AD" w:rsidRDefault="004109C5" w:rsidP="004109C5">
                          <w:pPr>
                            <w:pStyle w:val="1"/>
                            <w:jc w:val="right"/>
                            <w:rPr>
                              <w:rFonts w:ascii="Arial" w:hAnsi="Arial"/>
                              <w:w w:val="85"/>
                              <w:szCs w:val="32"/>
                              <w:lang w:bidi="he-IL"/>
                            </w:rPr>
                          </w:pPr>
                          <w:r w:rsidRPr="001062F0">
                            <w:rPr>
                              <w:rFonts w:cs="Narkisim"/>
                              <w:sz w:val="28"/>
                              <w:szCs w:val="28"/>
                              <w:rtl/>
                              <w:lang w:bidi="he-IL"/>
                            </w:rPr>
                            <w:t>משרד</w:t>
                          </w:r>
                          <w:r w:rsidRPr="001062F0">
                            <w:rPr>
                              <w:rFonts w:ascii="Arial" w:hAnsi="Arial"/>
                              <w:w w:val="85"/>
                              <w:sz w:val="22"/>
                              <w:szCs w:val="28"/>
                              <w:rtl/>
                              <w:lang w:bidi="he-IL"/>
                            </w:rPr>
                            <w:t xml:space="preserve"> </w:t>
                          </w:r>
                          <w:r w:rsidRPr="001062F0">
                            <w:rPr>
                              <w:rFonts w:cs="Narkisim"/>
                              <w:sz w:val="28"/>
                              <w:szCs w:val="28"/>
                              <w:rtl/>
                              <w:lang w:bidi="he-IL"/>
                            </w:rPr>
                            <w:t>המדע</w:t>
                          </w:r>
                          <w:r w:rsidRPr="001143AD">
                            <w:rPr>
                              <w:rFonts w:ascii="Arial" w:hAnsi="Arial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, </w:t>
                          </w: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הטכנולוגיה</w:t>
                          </w:r>
                          <w:r w:rsidRPr="001143AD">
                            <w:rPr>
                              <w:rFonts w:ascii="Arial" w:hAnsi="Arial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והחלל</w:t>
                          </w:r>
                        </w:p>
                        <w:p w:rsidR="004109C5" w:rsidRPr="006C0243" w:rsidRDefault="004109C5" w:rsidP="004109C5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lang w:bidi="he-IL"/>
                            </w:rPr>
                          </w:pPr>
                        </w:p>
                        <w:p w:rsidR="004109C5" w:rsidRPr="006C0243" w:rsidRDefault="004109C5" w:rsidP="004109C5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</w:pPr>
                          <w:r w:rsidRPr="006C0243"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95.5pt;margin-top:2.7pt;width:278.4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" o:allowincell="f" filled="f" stroked="f">
              <v:textbox>
                <w:txbxContent>
                  <w:p w:rsidR="004109C5" w:rsidRPr="001143AD" w:rsidRDefault="004109C5" w:rsidP="004109C5">
                    <w:pPr>
                      <w:pStyle w:val="1"/>
                      <w:jc w:val="right"/>
                      <w:rPr>
                        <w:rFonts w:ascii="Arial" w:hAnsi="Arial"/>
                        <w:w w:val="85"/>
                        <w:szCs w:val="32"/>
                        <w:lang w:bidi="he-IL"/>
                      </w:rPr>
                    </w:pPr>
                    <w:r w:rsidRPr="001062F0">
                      <w:rPr>
                        <w:rFonts w:cs="Narkisim"/>
                        <w:sz w:val="28"/>
                        <w:szCs w:val="28"/>
                        <w:rtl/>
                        <w:lang w:bidi="he-IL"/>
                      </w:rPr>
                      <w:t>משרד</w:t>
                    </w:r>
                    <w:r w:rsidRPr="001062F0">
                      <w:rPr>
                        <w:rFonts w:ascii="Arial" w:hAnsi="Arial"/>
                        <w:w w:val="85"/>
                        <w:sz w:val="22"/>
                        <w:szCs w:val="28"/>
                        <w:rtl/>
                        <w:lang w:bidi="he-IL"/>
                      </w:rPr>
                      <w:t xml:space="preserve"> </w:t>
                    </w:r>
                    <w:r w:rsidRPr="001062F0">
                      <w:rPr>
                        <w:rFonts w:cs="Narkisim"/>
                        <w:sz w:val="28"/>
                        <w:szCs w:val="28"/>
                        <w:rtl/>
                        <w:lang w:bidi="he-IL"/>
                      </w:rPr>
                      <w:t>המדע</w:t>
                    </w:r>
                    <w:r w:rsidRPr="001143AD">
                      <w:rPr>
                        <w:rFonts w:ascii="Arial" w:hAnsi="Arial"/>
                        <w:w w:val="85"/>
                        <w:szCs w:val="32"/>
                        <w:rtl/>
                        <w:lang w:bidi="he-IL"/>
                      </w:rPr>
                      <w:t xml:space="preserve">, </w:t>
                    </w: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הטכנולוגיה</w:t>
                    </w:r>
                    <w:r w:rsidRPr="001143AD">
                      <w:rPr>
                        <w:rFonts w:ascii="Arial" w:hAnsi="Arial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והחלל</w:t>
                    </w:r>
                  </w:p>
                  <w:p w:rsidR="004109C5" w:rsidRPr="006C0243" w:rsidRDefault="004109C5" w:rsidP="004109C5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lang w:bidi="he-IL"/>
                      </w:rPr>
                    </w:pPr>
                  </w:p>
                  <w:p w:rsidR="004109C5" w:rsidRPr="006C0243" w:rsidRDefault="004109C5" w:rsidP="004109C5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</w:pPr>
                    <w:r w:rsidRPr="006C0243"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C465BEA" wp14:editId="324124A2">
              <wp:simplePos x="0" y="0"/>
              <wp:positionH relativeFrom="column">
                <wp:posOffset>659130</wp:posOffset>
              </wp:positionH>
              <wp:positionV relativeFrom="paragraph">
                <wp:posOffset>266065</wp:posOffset>
              </wp:positionV>
              <wp:extent cx="1943100" cy="390525"/>
              <wp:effectExtent l="0" t="0" r="0" b="0"/>
              <wp:wrapNone/>
              <wp:docPr id="15" name="תיבת טקסט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90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109C5" w:rsidRPr="001062F0" w:rsidRDefault="004109C5" w:rsidP="004109C5">
                          <w:pP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  <w:lang w:bidi="he-IL"/>
                            </w:rPr>
                          </w:pPr>
                          <w:r w:rsidRPr="001062F0"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  <w:lang w:bidi="he-IL"/>
                            </w:rPr>
                            <w:t>Israel Space Agency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תיבת טקסט 7" o:spid="_x0000_s1028" type="#_x0000_t202" style="position:absolute;left:0;text-align:left;margin-left:51.9pt;margin-top:20.95pt;width:153pt;height:30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" filled="f" stroked="f" strokeweight=".5pt">
              <v:path arrowok="t"/>
              <v:textbox>
                <w:txbxContent>
                  <w:p w:rsidR="004109C5" w:rsidRPr="001062F0" w:rsidRDefault="004109C5" w:rsidP="004109C5">
                    <w:pPr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  <w:lang w:bidi="he-IL"/>
                      </w:rPr>
                    </w:pPr>
                    <w:r w:rsidRPr="001062F0"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  <w:lang w:bidi="he-IL"/>
                      </w:rPr>
                      <w:t>Israel Space Agency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082721AA" wp14:editId="60431CD2">
              <wp:simplePos x="0" y="0"/>
              <wp:positionH relativeFrom="column">
                <wp:posOffset>659130</wp:posOffset>
              </wp:positionH>
              <wp:positionV relativeFrom="paragraph">
                <wp:posOffset>5715</wp:posOffset>
              </wp:positionV>
              <wp:extent cx="3648075" cy="257175"/>
              <wp:effectExtent l="0" t="0" r="9525" b="9525"/>
              <wp:wrapNone/>
              <wp:docPr id="12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8075" cy="2571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109C5" w:rsidRPr="001062F0" w:rsidRDefault="004109C5" w:rsidP="004109C5">
                          <w:pPr>
                            <w:rPr>
                              <w:rFonts w:ascii="Calibri" w:hAnsi="Calibri" w:cs="David"/>
                              <w:b/>
                              <w:bCs/>
                              <w:szCs w:val="24"/>
                              <w:lang w:bidi="he-IL"/>
                            </w:rPr>
                          </w:pPr>
                          <w:r w:rsidRPr="001062F0">
                            <w:rPr>
                              <w:rFonts w:ascii="Calibri" w:hAnsi="Calibri" w:cs="David"/>
                              <w:b/>
                              <w:bCs/>
                              <w:szCs w:val="24"/>
                            </w:rPr>
                            <w:t>MINISTRY OF SCIENCE,</w:t>
                          </w:r>
                          <w:r w:rsidRPr="001062F0">
                            <w:rPr>
                              <w:rFonts w:ascii="Calibri" w:hAnsi="Calibri" w:cs="David"/>
                              <w:b/>
                              <w:bCs/>
                              <w:szCs w:val="24"/>
                              <w:lang w:bidi="he-IL"/>
                            </w:rPr>
                            <w:t xml:space="preserve"> </w:t>
                          </w:r>
                          <w:r w:rsidRPr="001062F0">
                            <w:rPr>
                              <w:rFonts w:ascii="Calibri" w:hAnsi="Calibri" w:cs="David"/>
                              <w:b/>
                              <w:bCs/>
                              <w:szCs w:val="24"/>
                            </w:rPr>
                            <w:t xml:space="preserve">TECHNOLOGY and SPACE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תיבת טקסט 2" o:spid="_x0000_s1029" type="#_x0000_t202" style="position:absolute;left:0;text-align:left;margin-left:51.9pt;margin-top:.45pt;width:287.25pt;height:20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" fillcolor="window" stroked="f" strokeweight=".5pt">
              <v:path arrowok="t"/>
              <v:textbox>
                <w:txbxContent>
                  <w:p w:rsidR="004109C5" w:rsidRPr="001062F0" w:rsidRDefault="004109C5" w:rsidP="004109C5">
                    <w:pPr>
                      <w:rPr>
                        <w:rFonts w:ascii="Calibri" w:hAnsi="Calibri" w:cs="David"/>
                        <w:b/>
                        <w:bCs/>
                        <w:szCs w:val="24"/>
                        <w:lang w:bidi="he-IL"/>
                      </w:rPr>
                    </w:pPr>
                    <w:r w:rsidRPr="001062F0">
                      <w:rPr>
                        <w:rFonts w:ascii="Calibri" w:hAnsi="Calibri" w:cs="David"/>
                        <w:b/>
                        <w:bCs/>
                        <w:szCs w:val="24"/>
                      </w:rPr>
                      <w:t>MINISTRY OF SCIENCE,</w:t>
                    </w:r>
                    <w:r w:rsidRPr="001062F0">
                      <w:rPr>
                        <w:rFonts w:ascii="Calibri" w:hAnsi="Calibri" w:cs="David"/>
                        <w:b/>
                        <w:bCs/>
                        <w:szCs w:val="24"/>
                        <w:lang w:bidi="he-IL"/>
                      </w:rPr>
                      <w:t xml:space="preserve"> </w:t>
                    </w:r>
                    <w:r w:rsidRPr="001062F0">
                      <w:rPr>
                        <w:rFonts w:ascii="Calibri" w:hAnsi="Calibri" w:cs="David"/>
                        <w:b/>
                        <w:bCs/>
                        <w:szCs w:val="24"/>
                      </w:rPr>
                      <w:t xml:space="preserve">TECHNOLOGY and SPACE </w:t>
                    </w:r>
                  </w:p>
                </w:txbxContent>
              </v:textbox>
            </v:shape>
          </w:pict>
        </mc:Fallback>
      </mc:AlternateContent>
    </w:r>
    <w:r w:rsidR="00673780">
      <w:rPr>
        <w:noProof/>
        <w:lang w:bidi="he-IL"/>
      </w:rPr>
      <w:drawing>
        <wp:anchor distT="0" distB="0" distL="114300" distR="114300" simplePos="0" relativeHeight="251661824" behindDoc="1" locked="0" layoutInCell="1" allowOverlap="1" wp14:anchorId="09B5889F" wp14:editId="1446F78F">
          <wp:simplePos x="0" y="0"/>
          <wp:positionH relativeFrom="column">
            <wp:posOffset>3190875</wp:posOffset>
          </wp:positionH>
          <wp:positionV relativeFrom="paragraph">
            <wp:posOffset>332740</wp:posOffset>
          </wp:positionV>
          <wp:extent cx="914400" cy="547370"/>
          <wp:effectExtent l="0" t="0" r="0" b="5080"/>
          <wp:wrapNone/>
          <wp:docPr id="14" name="תמונה 24" descr="תיאור: logo card i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4" descr="תיאור: logo card is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09C5">
      <w:rPr>
        <w:rFonts w:cs="David"/>
        <w:szCs w:val="16"/>
      </w:rPr>
      <w:t xml:space="preserve">      </w:t>
    </w:r>
  </w:p>
  <w:p w:rsidR="004109C5" w:rsidRDefault="004109C5" w:rsidP="004109C5">
    <w:pPr>
      <w:pStyle w:val="a3"/>
      <w:tabs>
        <w:tab w:val="left" w:pos="3530"/>
        <w:tab w:val="center" w:pos="4819"/>
      </w:tabs>
      <w:rPr>
        <w:rFonts w:cs="David"/>
        <w:szCs w:val="16"/>
        <w:rtl/>
      </w:rPr>
    </w:pPr>
    <w:r>
      <w:rPr>
        <w:rFonts w:cs="David"/>
        <w:sz w:val="28"/>
        <w:szCs w:val="22"/>
      </w:rPr>
      <w:t xml:space="preserve">              </w:t>
    </w:r>
  </w:p>
  <w:p w:rsidR="004109C5" w:rsidRDefault="004109C5" w:rsidP="004109C5">
    <w:pPr>
      <w:pStyle w:val="a3"/>
      <w:rPr>
        <w:rFonts w:cs="David"/>
        <w:sz w:val="28"/>
        <w:szCs w:val="22"/>
      </w:rPr>
    </w:pPr>
    <w:r>
      <w:rPr>
        <w:rFonts w:cs="David" w:hint="cs"/>
        <w:sz w:val="28"/>
        <w:szCs w:val="24"/>
        <w:rtl/>
        <w:lang w:bidi="he-IL"/>
      </w:rPr>
      <w:t xml:space="preserve">    </w:t>
    </w:r>
    <w:r>
      <w:rPr>
        <w:sz w:val="28"/>
        <w:szCs w:val="24"/>
        <w:rtl/>
      </w:rPr>
      <w:t xml:space="preserve"> </w:t>
    </w:r>
    <w:r>
      <w:rPr>
        <w:sz w:val="28"/>
        <w:szCs w:val="24"/>
      </w:rPr>
      <w:t xml:space="preserve">          </w:t>
    </w:r>
    <w:r>
      <w:rPr>
        <w:rFonts w:cs="David"/>
        <w:sz w:val="28"/>
        <w:szCs w:val="22"/>
      </w:rPr>
      <w:t xml:space="preserve">                                                     </w:t>
    </w:r>
  </w:p>
  <w:p w:rsidR="004109C5" w:rsidRDefault="004109C5" w:rsidP="004109C5">
    <w:pPr>
      <w:pStyle w:val="a3"/>
      <w:rPr>
        <w:rFonts w:cs="David"/>
        <w:sz w:val="28"/>
        <w:szCs w:val="22"/>
      </w:rPr>
    </w:pPr>
  </w:p>
  <w:p w:rsidR="00A42F0C" w:rsidRPr="00C7270E" w:rsidRDefault="00A42F0C" w:rsidP="00B44242">
    <w:pPr>
      <w:pStyle w:val="1"/>
      <w:rPr>
        <w:rtl/>
      </w:rPr>
    </w:pPr>
    <w:r w:rsidRPr="00C7270E">
      <w:rPr>
        <w:rtl/>
      </w:rPr>
      <w:t xml:space="preserve"> </w:t>
    </w:r>
  </w:p>
  <w:p w:rsidR="00A42F0C" w:rsidRDefault="00A42F0C" w:rsidP="00B44242">
    <w:pPr>
      <w:pStyle w:val="a3"/>
      <w:rPr>
        <w:rFonts w:cs="David"/>
        <w:szCs w:val="22"/>
        <w:rtl/>
      </w:rPr>
    </w:pPr>
  </w:p>
  <w:p w:rsidR="00A42F0C" w:rsidRDefault="00A42F0C" w:rsidP="00B44242">
    <w:pPr>
      <w:pStyle w:val="a3"/>
      <w:tabs>
        <w:tab w:val="left" w:pos="3530"/>
        <w:tab w:val="center" w:pos="4819"/>
      </w:tabs>
      <w:rPr>
        <w:rFonts w:cs="David"/>
        <w:szCs w:val="16"/>
        <w:rtl/>
      </w:rPr>
    </w:pPr>
    <w:r>
      <w:rPr>
        <w:rFonts w:cs="David"/>
        <w:sz w:val="28"/>
        <w:szCs w:val="22"/>
      </w:rPr>
      <w:t xml:space="preserve">              </w:t>
    </w:r>
  </w:p>
  <w:p w:rsidR="00A42F0C" w:rsidRDefault="00A42F0C" w:rsidP="00B44242">
    <w:pPr>
      <w:pStyle w:val="a3"/>
      <w:rPr>
        <w:rFonts w:cs="David"/>
        <w:sz w:val="28"/>
        <w:szCs w:val="22"/>
      </w:rPr>
    </w:pPr>
    <w:r>
      <w:rPr>
        <w:rFonts w:cs="David" w:hint="cs"/>
        <w:sz w:val="28"/>
        <w:szCs w:val="24"/>
        <w:rtl/>
        <w:lang w:bidi="he-IL"/>
      </w:rPr>
      <w:t xml:space="preserve">    </w:t>
    </w:r>
    <w:r>
      <w:rPr>
        <w:sz w:val="28"/>
        <w:szCs w:val="24"/>
        <w:rtl/>
      </w:rPr>
      <w:t xml:space="preserve"> </w:t>
    </w:r>
    <w:r>
      <w:rPr>
        <w:sz w:val="28"/>
        <w:szCs w:val="24"/>
      </w:rPr>
      <w:t xml:space="preserve">          </w:t>
    </w:r>
    <w:r>
      <w:rPr>
        <w:rFonts w:cs="David"/>
        <w:sz w:val="28"/>
        <w:szCs w:val="22"/>
      </w:rPr>
      <w:t xml:space="preserve">                                                     </w:t>
    </w:r>
  </w:p>
  <w:p w:rsidR="00A42F0C" w:rsidRDefault="00A42F0C" w:rsidP="00B44242">
    <w:pPr>
      <w:pStyle w:val="a3"/>
      <w:rPr>
        <w:rFonts w:cs="David"/>
        <w:sz w:val="28"/>
        <w:szCs w:val="22"/>
      </w:rPr>
    </w:pPr>
  </w:p>
  <w:p w:rsidR="00A42F0C" w:rsidRDefault="00A42F0C" w:rsidP="001062F0">
    <w:pPr>
      <w:pStyle w:val="a3"/>
      <w:ind w:left="284" w:hanging="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0C" w:rsidRPr="00C7270E" w:rsidRDefault="00A42F0C" w:rsidP="00723D8D">
    <w:pPr>
      <w:pStyle w:val="1"/>
    </w:pPr>
    <w:r w:rsidRPr="00C7270E">
      <w:rPr>
        <w:rtl/>
      </w:rPr>
      <w:t xml:space="preserve"> </w:t>
    </w:r>
  </w:p>
  <w:p w:rsidR="00A42F0C" w:rsidRDefault="00673780" w:rsidP="0077728C">
    <w:pPr>
      <w:pStyle w:val="a3"/>
      <w:rPr>
        <w:rFonts w:cs="David"/>
        <w:szCs w:val="16"/>
      </w:rPr>
    </w:pP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BA7AA9F" wp14:editId="3A495514">
              <wp:simplePos x="0" y="0"/>
              <wp:positionH relativeFrom="column">
                <wp:posOffset>763905</wp:posOffset>
              </wp:positionH>
              <wp:positionV relativeFrom="paragraph">
                <wp:posOffset>291465</wp:posOffset>
              </wp:positionV>
              <wp:extent cx="1943100" cy="304800"/>
              <wp:effectExtent l="0" t="0" r="0" b="0"/>
              <wp:wrapNone/>
              <wp:docPr id="10" name="תיבת טקסט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42F0C" w:rsidRPr="006C0243" w:rsidRDefault="00A42F0C" w:rsidP="00A42F0C">
                          <w:pPr>
                            <w:rPr>
                              <w:rFonts w:ascii="Calibri" w:hAnsi="Calibri" w:cs="Calibri"/>
                              <w:b/>
                              <w:bCs/>
                              <w:sz w:val="30"/>
                              <w:szCs w:val="30"/>
                              <w:lang w:bidi="he-IL"/>
                            </w:rPr>
                          </w:pPr>
                          <w:r w:rsidRPr="006C0243">
                            <w:rPr>
                              <w:rFonts w:ascii="Calibri" w:hAnsi="Calibri" w:cs="Calibri"/>
                              <w:b/>
                              <w:bCs/>
                              <w:sz w:val="30"/>
                              <w:szCs w:val="30"/>
                              <w:lang w:bidi="he-IL"/>
                            </w:rPr>
                            <w:t>Israel Space Agency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10" o:spid="_x0000_s1030" type="#_x0000_t202" style="position:absolute;margin-left:60.15pt;margin-top:22.95pt;width:153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" filled="f" stroked="f" strokeweight=".5pt">
              <v:path arrowok="t"/>
              <v:textbox>
                <w:txbxContent>
                  <w:p w:rsidR="00A42F0C" w:rsidRPr="006C0243" w:rsidRDefault="00A42F0C" w:rsidP="00A42F0C">
                    <w:pPr>
                      <w:rPr>
                        <w:rFonts w:ascii="Calibri" w:hAnsi="Calibri" w:cs="Calibri"/>
                        <w:b/>
                        <w:bCs/>
                        <w:sz w:val="30"/>
                        <w:szCs w:val="30"/>
                        <w:lang w:bidi="he-IL"/>
                      </w:rPr>
                    </w:pPr>
                    <w:r w:rsidRPr="006C0243">
                      <w:rPr>
                        <w:rFonts w:ascii="Calibri" w:hAnsi="Calibri" w:cs="Calibri"/>
                        <w:b/>
                        <w:bCs/>
                        <w:sz w:val="30"/>
                        <w:szCs w:val="30"/>
                        <w:lang w:bidi="he-IL"/>
                      </w:rPr>
                      <w:t>Israel Space Agency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he-IL"/>
      </w:rPr>
      <w:drawing>
        <wp:anchor distT="0" distB="0" distL="114300" distR="114300" simplePos="0" relativeHeight="251655680" behindDoc="1" locked="0" layoutInCell="1" allowOverlap="1" wp14:anchorId="2A51A666" wp14:editId="1969717F">
          <wp:simplePos x="0" y="0"/>
          <wp:positionH relativeFrom="column">
            <wp:posOffset>3190875</wp:posOffset>
          </wp:positionH>
          <wp:positionV relativeFrom="paragraph">
            <wp:posOffset>332740</wp:posOffset>
          </wp:positionV>
          <wp:extent cx="914400" cy="547370"/>
          <wp:effectExtent l="0" t="0" r="0" b="5080"/>
          <wp:wrapNone/>
          <wp:docPr id="8" name="תמונה 24" descr="תיאור: logo card i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4" descr="תיאור: logo card i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2608" behindDoc="0" locked="0" layoutInCell="0" allowOverlap="1" wp14:anchorId="7D33D1D3" wp14:editId="480590CD">
              <wp:simplePos x="0" y="0"/>
              <wp:positionH relativeFrom="column">
                <wp:posOffset>4671695</wp:posOffset>
              </wp:positionH>
              <wp:positionV relativeFrom="paragraph">
                <wp:posOffset>315595</wp:posOffset>
              </wp:positionV>
              <wp:extent cx="2343150" cy="27432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315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F0C" w:rsidRPr="006C0243" w:rsidRDefault="00A42F0C" w:rsidP="005A1CE0">
                          <w:pPr>
                            <w:bidi/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</w:pPr>
                          <w:r w:rsidRPr="006C0243">
                            <w:rPr>
                              <w:rFonts w:cs="Narkisim" w:hint="cs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 xml:space="preserve"> </w:t>
                          </w:r>
                          <w:r w:rsidRPr="006C0243">
                            <w:rPr>
                              <w:rFonts w:cs="Narkisim" w:hint="cs"/>
                              <w:b/>
                              <w:bCs/>
                              <w:sz w:val="32"/>
                              <w:szCs w:val="32"/>
                              <w:rtl/>
                              <w:lang w:bidi="he-IL"/>
                            </w:rPr>
                            <w:t xml:space="preserve">סוכנות החלל הישראלית </w:t>
                          </w:r>
                          <w:r w:rsidRPr="006C0243">
                            <w:rPr>
                              <w:rFonts w:cs="Narkisim" w:hint="cs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 xml:space="preserve">   </w:t>
                          </w:r>
                          <w:r w:rsidRPr="006C0243">
                            <w:rPr>
                              <w:rFonts w:cs="Narkisim"/>
                              <w:b/>
                              <w:bCs/>
                              <w:sz w:val="28"/>
                              <w:szCs w:val="28"/>
                              <w:lang w:bidi="he-IL"/>
                            </w:rPr>
                            <w:t xml:space="preserve">    </w:t>
                          </w:r>
                          <w:r w:rsidRPr="006C0243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  <w:lang w:bidi="he-IL"/>
                            </w:rPr>
                            <w:t xml:space="preserve">  </w:t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 w:hint="eastAsia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>‏</w:t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>13 מאי 2009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367.85pt;margin-top:24.85pt;width:184.5pt;height:21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/KougIAAMA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" o:allowincell="f" filled="f" stroked="f">
              <v:textbox>
                <w:txbxContent>
                  <w:p w:rsidR="00A42F0C" w:rsidRPr="006C0243" w:rsidRDefault="00A42F0C" w:rsidP="005A1CE0">
                    <w:pPr>
                      <w:bidi/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</w:pPr>
                    <w:r w:rsidRPr="006C0243">
                      <w:rPr>
                        <w:rFonts w:cs="Narkisim" w:hint="cs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 xml:space="preserve"> </w:t>
                    </w:r>
                    <w:r w:rsidRPr="006C0243">
                      <w:rPr>
                        <w:rFonts w:cs="Narkisim" w:hint="cs"/>
                        <w:b/>
                        <w:bCs/>
                        <w:sz w:val="32"/>
                        <w:szCs w:val="32"/>
                        <w:rtl/>
                        <w:lang w:bidi="he-IL"/>
                      </w:rPr>
                      <w:t xml:space="preserve">סוכנות החלל הישראלית </w:t>
                    </w:r>
                    <w:r w:rsidRPr="006C0243">
                      <w:rPr>
                        <w:rFonts w:cs="Narkisim" w:hint="cs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 xml:space="preserve">   </w:t>
                    </w:r>
                    <w:r w:rsidRPr="006C0243">
                      <w:rPr>
                        <w:rFonts w:cs="Narkisim"/>
                        <w:b/>
                        <w:bCs/>
                        <w:sz w:val="28"/>
                        <w:szCs w:val="28"/>
                        <w:lang w:bidi="he-IL"/>
                      </w:rPr>
                      <w:t xml:space="preserve">    </w:t>
                    </w:r>
                    <w:r w:rsidRPr="006C0243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  <w:lang w:bidi="he-IL"/>
                      </w:rPr>
                      <w:t xml:space="preserve">  </w:t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 w:hint="eastAsia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>‏</w:t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>13 מאי 2009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4294967294" distB="4294967294" distL="114300" distR="114300" simplePos="0" relativeHeight="251653632" behindDoc="0" locked="0" layoutInCell="0" allowOverlap="1" wp14:anchorId="1890D9C6" wp14:editId="07FF377B">
              <wp:simplePos x="0" y="0"/>
              <wp:positionH relativeFrom="page">
                <wp:posOffset>1209675</wp:posOffset>
              </wp:positionH>
              <wp:positionV relativeFrom="paragraph">
                <wp:posOffset>310514</wp:posOffset>
              </wp:positionV>
              <wp:extent cx="6019165" cy="0"/>
              <wp:effectExtent l="0" t="0" r="19685" b="19050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0191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left:0;text-align:left;flip:x;z-index:25165363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95.25pt,24.45pt" to="569.2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y1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" o:allowincell="f" strokeweight=".5pt">
              <w10:wrap anchorx="page"/>
            </v:lin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002626" wp14:editId="51C4700C">
              <wp:simplePos x="0" y="0"/>
              <wp:positionH relativeFrom="column">
                <wp:posOffset>763905</wp:posOffset>
              </wp:positionH>
              <wp:positionV relativeFrom="paragraph">
                <wp:posOffset>5715</wp:posOffset>
              </wp:positionV>
              <wp:extent cx="3648075" cy="257175"/>
              <wp:effectExtent l="0" t="0" r="9525" b="9525"/>
              <wp:wrapNone/>
              <wp:docPr id="6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8075" cy="2571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42F0C" w:rsidRPr="001143AD" w:rsidRDefault="00A42F0C" w:rsidP="006C0243">
                          <w:pPr>
                            <w:rPr>
                              <w:rFonts w:ascii="Calibri" w:hAnsi="Calibri" w:cs="David"/>
                              <w:b/>
                              <w:bCs/>
                              <w:sz w:val="26"/>
                              <w:szCs w:val="26"/>
                              <w:lang w:bidi="he-IL"/>
                            </w:rPr>
                          </w:pPr>
                          <w:r w:rsidRPr="001143AD">
                            <w:rPr>
                              <w:rFonts w:ascii="Calibri" w:hAnsi="Calibri" w:cs="David"/>
                              <w:b/>
                              <w:bCs/>
                              <w:sz w:val="26"/>
                              <w:szCs w:val="26"/>
                            </w:rPr>
                            <w:t>MINISTRY OF SCIENCE,</w:t>
                          </w:r>
                          <w:r w:rsidRPr="001143AD">
                            <w:rPr>
                              <w:rFonts w:ascii="Calibri" w:hAnsi="Calibri" w:cs="David"/>
                              <w:b/>
                              <w:bCs/>
                              <w:sz w:val="26"/>
                              <w:szCs w:val="26"/>
                              <w:lang w:bidi="he-IL"/>
                            </w:rPr>
                            <w:t xml:space="preserve"> </w:t>
                          </w:r>
                          <w:r w:rsidRPr="001143AD">
                            <w:rPr>
                              <w:rFonts w:ascii="Calibri" w:hAnsi="Calibri" w:cs="David"/>
                              <w:b/>
                              <w:bCs/>
                              <w:sz w:val="26"/>
                              <w:szCs w:val="26"/>
                            </w:rPr>
                            <w:t xml:space="preserve">TECHNOLOGY and SPACE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60.15pt;margin-top:.45pt;width:287.25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" fillcolor="window" stroked="f" strokeweight=".5pt">
              <v:path arrowok="t"/>
              <v:textbox>
                <w:txbxContent>
                  <w:p w:rsidR="00A42F0C" w:rsidRPr="001143AD" w:rsidRDefault="00A42F0C" w:rsidP="006C0243">
                    <w:pPr>
                      <w:rPr>
                        <w:rFonts w:ascii="Calibri" w:hAnsi="Calibri" w:cs="David"/>
                        <w:b/>
                        <w:bCs/>
                        <w:sz w:val="26"/>
                        <w:szCs w:val="26"/>
                        <w:lang w:bidi="he-IL"/>
                      </w:rPr>
                    </w:pPr>
                    <w:r w:rsidRPr="001143AD">
                      <w:rPr>
                        <w:rFonts w:ascii="Calibri" w:hAnsi="Calibri" w:cs="David"/>
                        <w:b/>
                        <w:bCs/>
                        <w:sz w:val="26"/>
                        <w:szCs w:val="26"/>
                      </w:rPr>
                      <w:t>MINISTRY OF SCIENCE,</w:t>
                    </w:r>
                    <w:r w:rsidRPr="001143AD">
                      <w:rPr>
                        <w:rFonts w:ascii="Calibri" w:hAnsi="Calibri" w:cs="David"/>
                        <w:b/>
                        <w:bCs/>
                        <w:sz w:val="26"/>
                        <w:szCs w:val="26"/>
                        <w:lang w:bidi="he-IL"/>
                      </w:rPr>
                      <w:t xml:space="preserve"> </w:t>
                    </w:r>
                    <w:r w:rsidRPr="001143AD">
                      <w:rPr>
                        <w:rFonts w:ascii="Calibri" w:hAnsi="Calibri" w:cs="David"/>
                        <w:b/>
                        <w:bCs/>
                        <w:sz w:val="26"/>
                        <w:szCs w:val="26"/>
                      </w:rPr>
                      <w:t xml:space="preserve">TECHNOLOGY and SPACE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1584" behindDoc="0" locked="0" layoutInCell="0" allowOverlap="1" wp14:anchorId="780B59F1" wp14:editId="66866DBB">
              <wp:simplePos x="0" y="0"/>
              <wp:positionH relativeFrom="page">
                <wp:posOffset>3800475</wp:posOffset>
              </wp:positionH>
              <wp:positionV relativeFrom="paragraph">
                <wp:posOffset>34290</wp:posOffset>
              </wp:positionV>
              <wp:extent cx="3535680" cy="295275"/>
              <wp:effectExtent l="0" t="0" r="0" b="952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568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F0C" w:rsidRPr="001143AD" w:rsidRDefault="00A42F0C" w:rsidP="005A5499">
                          <w:pPr>
                            <w:pStyle w:val="1"/>
                            <w:jc w:val="right"/>
                            <w:rPr>
                              <w:rFonts w:ascii="Arial" w:hAnsi="Arial"/>
                              <w:w w:val="85"/>
                              <w:szCs w:val="32"/>
                              <w:lang w:bidi="he-IL"/>
                            </w:rPr>
                          </w:pP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משרד</w:t>
                          </w:r>
                          <w:r w:rsidRPr="001143AD">
                            <w:rPr>
                              <w:rFonts w:ascii="Arial" w:hAnsi="Arial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המדע</w:t>
                          </w:r>
                          <w:r w:rsidRPr="001143AD">
                            <w:rPr>
                              <w:rFonts w:ascii="Arial" w:hAnsi="Arial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, </w:t>
                          </w: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הטכנולוגיה</w:t>
                          </w:r>
                          <w:r w:rsidRPr="001143AD">
                            <w:rPr>
                              <w:rFonts w:ascii="Arial" w:hAnsi="Arial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והחלל</w:t>
                          </w:r>
                        </w:p>
                        <w:p w:rsidR="00A42F0C" w:rsidRPr="006C0243" w:rsidRDefault="00A42F0C" w:rsidP="005A5499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lang w:bidi="he-IL"/>
                            </w:rPr>
                          </w:pPr>
                        </w:p>
                        <w:p w:rsidR="00A42F0C" w:rsidRPr="006C0243" w:rsidRDefault="00A42F0C" w:rsidP="005A5499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</w:pPr>
                          <w:r w:rsidRPr="006C0243"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3" type="#_x0000_t202" style="position:absolute;margin-left:299.25pt;margin-top:2.7pt;width:278.4pt;height:23.2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CuuA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" o:allowincell="f" filled="f" stroked="f">
              <v:textbox>
                <w:txbxContent>
                  <w:p w:rsidR="00A42F0C" w:rsidRPr="001143AD" w:rsidRDefault="00A42F0C" w:rsidP="005A5499">
                    <w:pPr>
                      <w:pStyle w:val="1"/>
                      <w:jc w:val="right"/>
                      <w:rPr>
                        <w:rFonts w:ascii="Arial" w:hAnsi="Arial"/>
                        <w:w w:val="85"/>
                        <w:szCs w:val="32"/>
                        <w:lang w:bidi="he-IL"/>
                      </w:rPr>
                    </w:pP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משרד</w:t>
                    </w:r>
                    <w:r w:rsidRPr="001143AD">
                      <w:rPr>
                        <w:rFonts w:ascii="Arial" w:hAnsi="Arial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המדע</w:t>
                    </w:r>
                    <w:r w:rsidRPr="001143AD">
                      <w:rPr>
                        <w:rFonts w:ascii="Arial" w:hAnsi="Arial"/>
                        <w:w w:val="85"/>
                        <w:szCs w:val="32"/>
                        <w:rtl/>
                        <w:lang w:bidi="he-IL"/>
                      </w:rPr>
                      <w:t xml:space="preserve">, </w:t>
                    </w: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הטכנולוגיה</w:t>
                    </w:r>
                    <w:r w:rsidRPr="001143AD">
                      <w:rPr>
                        <w:rFonts w:ascii="Arial" w:hAnsi="Arial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והחלל</w:t>
                    </w:r>
                  </w:p>
                  <w:p w:rsidR="00A42F0C" w:rsidRPr="006C0243" w:rsidRDefault="00A42F0C" w:rsidP="005A5499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lang w:bidi="he-IL"/>
                      </w:rPr>
                    </w:pPr>
                  </w:p>
                  <w:p w:rsidR="00A42F0C" w:rsidRPr="006C0243" w:rsidRDefault="00A42F0C" w:rsidP="005A5499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</w:pPr>
                    <w:r w:rsidRPr="006C0243"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rial" w:hAnsi="Arial" w:cs="Arial"/>
        <w:noProof/>
        <w:color w:val="1122CC"/>
        <w:lang w:bidi="he-IL"/>
      </w:rPr>
      <w:drawing>
        <wp:inline distT="0" distB="0" distL="0" distR="0" wp14:anchorId="4E2C9073" wp14:editId="1EAE6CBD">
          <wp:extent cx="523875" cy="657225"/>
          <wp:effectExtent l="0" t="0" r="9525" b="9525"/>
          <wp:docPr id="2" name="rg_hi" descr="http://t1.gstatic.com/images?q=tbn:ANd9GcQzPRc-ciIZHQThpM4AA2LaMxbRQdE2TK2ns5383LSOsM4jP7ks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://t1.gstatic.com/images?q=tbn:ANd9GcQzPRc-ciIZHQThpM4AA2LaMxbRQdE2TK2ns5383LSOsM4jP7ks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2F0C">
      <w:rPr>
        <w:rFonts w:cs="David"/>
        <w:szCs w:val="16"/>
      </w:rPr>
      <w:t xml:space="preserve">       </w:t>
    </w:r>
  </w:p>
  <w:p w:rsidR="00A42F0C" w:rsidRDefault="00A42F0C" w:rsidP="00A42F0C">
    <w:pPr>
      <w:pStyle w:val="a3"/>
      <w:tabs>
        <w:tab w:val="left" w:pos="3530"/>
        <w:tab w:val="center" w:pos="4819"/>
      </w:tabs>
      <w:rPr>
        <w:rFonts w:cs="David"/>
        <w:szCs w:val="16"/>
        <w:rtl/>
      </w:rPr>
    </w:pPr>
    <w:r>
      <w:rPr>
        <w:rFonts w:cs="David"/>
        <w:sz w:val="28"/>
        <w:szCs w:val="22"/>
      </w:rPr>
      <w:t xml:space="preserve">              </w:t>
    </w:r>
  </w:p>
  <w:p w:rsidR="00A42F0C" w:rsidRDefault="00A42F0C" w:rsidP="007738FF">
    <w:pPr>
      <w:pStyle w:val="a3"/>
      <w:rPr>
        <w:rFonts w:cs="David"/>
        <w:sz w:val="28"/>
        <w:szCs w:val="22"/>
      </w:rPr>
    </w:pPr>
    <w:r>
      <w:rPr>
        <w:rFonts w:cs="David" w:hint="cs"/>
        <w:sz w:val="28"/>
        <w:szCs w:val="24"/>
        <w:rtl/>
        <w:lang w:bidi="he-IL"/>
      </w:rPr>
      <w:t xml:space="preserve">    </w:t>
    </w:r>
    <w:r>
      <w:rPr>
        <w:sz w:val="28"/>
        <w:szCs w:val="24"/>
        <w:rtl/>
      </w:rPr>
      <w:t xml:space="preserve"> </w:t>
    </w:r>
    <w:r>
      <w:rPr>
        <w:sz w:val="28"/>
        <w:szCs w:val="24"/>
      </w:rPr>
      <w:t xml:space="preserve">          </w:t>
    </w:r>
    <w:r>
      <w:rPr>
        <w:rFonts w:cs="David"/>
        <w:sz w:val="28"/>
        <w:szCs w:val="22"/>
      </w:rPr>
      <w:t xml:space="preserve">                                                     </w:t>
    </w:r>
  </w:p>
  <w:p w:rsidR="00A42F0C" w:rsidRDefault="00A42F0C" w:rsidP="007738FF">
    <w:pPr>
      <w:pStyle w:val="a3"/>
      <w:rPr>
        <w:rFonts w:cs="David"/>
        <w:sz w:val="28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626"/>
    <w:multiLevelType w:val="hybridMultilevel"/>
    <w:tmpl w:val="E9FE395E"/>
    <w:lvl w:ilvl="0" w:tplc="ACD4BE9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7E15AF"/>
    <w:multiLevelType w:val="hybridMultilevel"/>
    <w:tmpl w:val="0C6A8D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38670A"/>
    <w:multiLevelType w:val="hybridMultilevel"/>
    <w:tmpl w:val="3662C604"/>
    <w:lvl w:ilvl="0" w:tplc="ACD4BE9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DD2115"/>
    <w:multiLevelType w:val="hybridMultilevel"/>
    <w:tmpl w:val="B072A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45352B"/>
    <w:multiLevelType w:val="hybridMultilevel"/>
    <w:tmpl w:val="DC08B87A"/>
    <w:lvl w:ilvl="0" w:tplc="BB88E8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9825A1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6">
    <w:nsid w:val="13DB67C3"/>
    <w:multiLevelType w:val="multilevel"/>
    <w:tmpl w:val="22D0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EE140F"/>
    <w:multiLevelType w:val="hybridMultilevel"/>
    <w:tmpl w:val="9AA43218"/>
    <w:lvl w:ilvl="0" w:tplc="ACD4BE9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890152"/>
    <w:multiLevelType w:val="hybridMultilevel"/>
    <w:tmpl w:val="B1BAAD4A"/>
    <w:lvl w:ilvl="0" w:tplc="58702DBA">
      <w:start w:val="1"/>
      <w:numFmt w:val="bullet"/>
      <w:lvlText w:val="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2772"/>
        </w:tabs>
        <w:ind w:left="27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92"/>
        </w:tabs>
        <w:ind w:left="34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12"/>
        </w:tabs>
        <w:ind w:left="4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32"/>
        </w:tabs>
        <w:ind w:left="49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52"/>
        </w:tabs>
        <w:ind w:left="5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72"/>
        </w:tabs>
        <w:ind w:left="6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92"/>
        </w:tabs>
        <w:ind w:left="70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12"/>
        </w:tabs>
        <w:ind w:left="7812" w:hanging="360"/>
      </w:pPr>
      <w:rPr>
        <w:rFonts w:ascii="Wingdings" w:hAnsi="Wingdings" w:hint="default"/>
      </w:rPr>
    </w:lvl>
  </w:abstractNum>
  <w:abstractNum w:abstractNumId="9">
    <w:nsid w:val="2CDA70F7"/>
    <w:multiLevelType w:val="hybridMultilevel"/>
    <w:tmpl w:val="36CEE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270949"/>
    <w:multiLevelType w:val="hybridMultilevel"/>
    <w:tmpl w:val="7FF2D7CA"/>
    <w:lvl w:ilvl="0" w:tplc="8BFA9ABE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551DF"/>
    <w:multiLevelType w:val="hybridMultilevel"/>
    <w:tmpl w:val="4D2282F2"/>
    <w:lvl w:ilvl="0" w:tplc="E028F7A0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1D045A8"/>
    <w:multiLevelType w:val="hybridMultilevel"/>
    <w:tmpl w:val="5A7A642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3D68B5"/>
    <w:multiLevelType w:val="multilevel"/>
    <w:tmpl w:val="A5E25E2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4">
    <w:nsid w:val="39F47D60"/>
    <w:multiLevelType w:val="hybridMultilevel"/>
    <w:tmpl w:val="74963F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4020A4"/>
    <w:multiLevelType w:val="hybridMultilevel"/>
    <w:tmpl w:val="FCFC1172"/>
    <w:lvl w:ilvl="0" w:tplc="3F588F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5C2F85"/>
    <w:multiLevelType w:val="hybridMultilevel"/>
    <w:tmpl w:val="9FC0F464"/>
    <w:lvl w:ilvl="0" w:tplc="BB88E8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F22D15"/>
    <w:multiLevelType w:val="multilevel"/>
    <w:tmpl w:val="93D4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A509CF"/>
    <w:multiLevelType w:val="hybridMultilevel"/>
    <w:tmpl w:val="4D203A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503559"/>
    <w:multiLevelType w:val="hybridMultilevel"/>
    <w:tmpl w:val="C5B43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5D5B08"/>
    <w:multiLevelType w:val="multilevel"/>
    <w:tmpl w:val="EA5A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>
    <w:nsid w:val="5C1153CE"/>
    <w:multiLevelType w:val="hybridMultilevel"/>
    <w:tmpl w:val="4134E9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9A392C"/>
    <w:multiLevelType w:val="hybridMultilevel"/>
    <w:tmpl w:val="1E32B0A0"/>
    <w:lvl w:ilvl="0" w:tplc="BB88E8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2F7B12"/>
    <w:multiLevelType w:val="hybridMultilevel"/>
    <w:tmpl w:val="3A263A8E"/>
    <w:lvl w:ilvl="0" w:tplc="47C012C2">
      <w:start w:val="1"/>
      <w:numFmt w:val="decimal"/>
      <w:lvlText w:val="%1."/>
      <w:lvlJc w:val="left"/>
      <w:pPr>
        <w:ind w:left="359" w:hanging="360"/>
      </w:pPr>
    </w:lvl>
    <w:lvl w:ilvl="1" w:tplc="3ECEEA12">
      <w:start w:val="1"/>
      <w:numFmt w:val="hebrew1"/>
      <w:lvlText w:val="%2."/>
      <w:lvlJc w:val="left"/>
      <w:pPr>
        <w:ind w:left="1079" w:hanging="360"/>
      </w:pPr>
    </w:lvl>
    <w:lvl w:ilvl="2" w:tplc="0409001B">
      <w:start w:val="1"/>
      <w:numFmt w:val="lowerRoman"/>
      <w:lvlText w:val="%3."/>
      <w:lvlJc w:val="right"/>
      <w:pPr>
        <w:ind w:left="1799" w:hanging="180"/>
      </w:pPr>
    </w:lvl>
    <w:lvl w:ilvl="3" w:tplc="0409000F">
      <w:start w:val="1"/>
      <w:numFmt w:val="decimal"/>
      <w:lvlText w:val="%4."/>
      <w:lvlJc w:val="left"/>
      <w:pPr>
        <w:ind w:left="2519" w:hanging="360"/>
      </w:pPr>
    </w:lvl>
    <w:lvl w:ilvl="4" w:tplc="04090019">
      <w:start w:val="1"/>
      <w:numFmt w:val="lowerLetter"/>
      <w:lvlText w:val="%5."/>
      <w:lvlJc w:val="left"/>
      <w:pPr>
        <w:ind w:left="3239" w:hanging="360"/>
      </w:pPr>
    </w:lvl>
    <w:lvl w:ilvl="5" w:tplc="0409001B">
      <w:start w:val="1"/>
      <w:numFmt w:val="lowerRoman"/>
      <w:lvlText w:val="%6."/>
      <w:lvlJc w:val="right"/>
      <w:pPr>
        <w:ind w:left="3959" w:hanging="180"/>
      </w:pPr>
    </w:lvl>
    <w:lvl w:ilvl="6" w:tplc="0409000F">
      <w:start w:val="1"/>
      <w:numFmt w:val="decimal"/>
      <w:lvlText w:val="%7."/>
      <w:lvlJc w:val="left"/>
      <w:pPr>
        <w:ind w:left="4679" w:hanging="360"/>
      </w:pPr>
    </w:lvl>
    <w:lvl w:ilvl="7" w:tplc="04090019">
      <w:start w:val="1"/>
      <w:numFmt w:val="lowerLetter"/>
      <w:lvlText w:val="%8."/>
      <w:lvlJc w:val="left"/>
      <w:pPr>
        <w:ind w:left="5399" w:hanging="360"/>
      </w:pPr>
    </w:lvl>
    <w:lvl w:ilvl="8" w:tplc="0409001B">
      <w:start w:val="1"/>
      <w:numFmt w:val="lowerRoman"/>
      <w:lvlText w:val="%9."/>
      <w:lvlJc w:val="right"/>
      <w:pPr>
        <w:ind w:left="6119" w:hanging="180"/>
      </w:pPr>
    </w:lvl>
  </w:abstractNum>
  <w:abstractNum w:abstractNumId="24">
    <w:nsid w:val="604B7A8C"/>
    <w:multiLevelType w:val="hybridMultilevel"/>
    <w:tmpl w:val="22D0E1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0B36EB5"/>
    <w:multiLevelType w:val="hybridMultilevel"/>
    <w:tmpl w:val="A9048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4E74D0"/>
    <w:multiLevelType w:val="hybridMultilevel"/>
    <w:tmpl w:val="213C5984"/>
    <w:lvl w:ilvl="0" w:tplc="58702DB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6A73E3"/>
    <w:multiLevelType w:val="hybridMultilevel"/>
    <w:tmpl w:val="51323E9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290155"/>
    <w:multiLevelType w:val="hybridMultilevel"/>
    <w:tmpl w:val="A96884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09D784D"/>
    <w:multiLevelType w:val="hybridMultilevel"/>
    <w:tmpl w:val="CFEC31CE"/>
    <w:lvl w:ilvl="0" w:tplc="ACD4BE9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5EC3972"/>
    <w:multiLevelType w:val="hybridMultilevel"/>
    <w:tmpl w:val="F1D41D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11"/>
  </w:num>
  <w:num w:numId="4">
    <w:abstractNumId w:val="20"/>
  </w:num>
  <w:num w:numId="5">
    <w:abstractNumId w:val="12"/>
  </w:num>
  <w:num w:numId="6">
    <w:abstractNumId w:val="10"/>
  </w:num>
  <w:num w:numId="7">
    <w:abstractNumId w:val="28"/>
  </w:num>
  <w:num w:numId="8">
    <w:abstractNumId w:val="21"/>
  </w:num>
  <w:num w:numId="9">
    <w:abstractNumId w:val="30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"/>
  </w:num>
  <w:num w:numId="14">
    <w:abstractNumId w:val="0"/>
  </w:num>
  <w:num w:numId="15">
    <w:abstractNumId w:val="9"/>
  </w:num>
  <w:num w:numId="16">
    <w:abstractNumId w:val="29"/>
  </w:num>
  <w:num w:numId="17">
    <w:abstractNumId w:val="22"/>
  </w:num>
  <w:num w:numId="18">
    <w:abstractNumId w:val="16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3"/>
  </w:num>
  <w:num w:numId="22">
    <w:abstractNumId w:val="1"/>
  </w:num>
  <w:num w:numId="23">
    <w:abstractNumId w:val="4"/>
  </w:num>
  <w:num w:numId="24">
    <w:abstractNumId w:val="24"/>
  </w:num>
  <w:num w:numId="25">
    <w:abstractNumId w:val="6"/>
  </w:num>
  <w:num w:numId="26">
    <w:abstractNumId w:val="26"/>
  </w:num>
  <w:num w:numId="27">
    <w:abstractNumId w:val="14"/>
  </w:num>
  <w:num w:numId="28">
    <w:abstractNumId w:val="13"/>
  </w:num>
  <w:num w:numId="29">
    <w:abstractNumId w:val="8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780"/>
    <w:rsid w:val="000051F9"/>
    <w:rsid w:val="00034E88"/>
    <w:rsid w:val="00056605"/>
    <w:rsid w:val="00062F38"/>
    <w:rsid w:val="0007361A"/>
    <w:rsid w:val="00075473"/>
    <w:rsid w:val="000832B3"/>
    <w:rsid w:val="00084428"/>
    <w:rsid w:val="00084BDD"/>
    <w:rsid w:val="000879F9"/>
    <w:rsid w:val="00090B23"/>
    <w:rsid w:val="000A7040"/>
    <w:rsid w:val="000B3F38"/>
    <w:rsid w:val="000D75B1"/>
    <w:rsid w:val="000F2238"/>
    <w:rsid w:val="001062F0"/>
    <w:rsid w:val="001143AD"/>
    <w:rsid w:val="001144F5"/>
    <w:rsid w:val="00130480"/>
    <w:rsid w:val="00157E17"/>
    <w:rsid w:val="00170A97"/>
    <w:rsid w:val="00173F64"/>
    <w:rsid w:val="00184AE7"/>
    <w:rsid w:val="001A6D87"/>
    <w:rsid w:val="001B5AB3"/>
    <w:rsid w:val="001C199C"/>
    <w:rsid w:val="001D7A99"/>
    <w:rsid w:val="001E1BCE"/>
    <w:rsid w:val="001F5A30"/>
    <w:rsid w:val="002023BA"/>
    <w:rsid w:val="00220CD3"/>
    <w:rsid w:val="00225A7A"/>
    <w:rsid w:val="0025121F"/>
    <w:rsid w:val="00263822"/>
    <w:rsid w:val="00265296"/>
    <w:rsid w:val="002675AD"/>
    <w:rsid w:val="002678C5"/>
    <w:rsid w:val="00275DF0"/>
    <w:rsid w:val="0028330C"/>
    <w:rsid w:val="002834FB"/>
    <w:rsid w:val="00285211"/>
    <w:rsid w:val="00291AEF"/>
    <w:rsid w:val="002A1ADD"/>
    <w:rsid w:val="002A39C3"/>
    <w:rsid w:val="002A5B44"/>
    <w:rsid w:val="002A6021"/>
    <w:rsid w:val="002C2AB1"/>
    <w:rsid w:val="002D6854"/>
    <w:rsid w:val="002F1D65"/>
    <w:rsid w:val="002F6FC7"/>
    <w:rsid w:val="00332946"/>
    <w:rsid w:val="0033494B"/>
    <w:rsid w:val="003403FA"/>
    <w:rsid w:val="00342C32"/>
    <w:rsid w:val="003565DA"/>
    <w:rsid w:val="003629AF"/>
    <w:rsid w:val="00372729"/>
    <w:rsid w:val="003737BF"/>
    <w:rsid w:val="003827F9"/>
    <w:rsid w:val="00395742"/>
    <w:rsid w:val="003A1EC0"/>
    <w:rsid w:val="003A235F"/>
    <w:rsid w:val="003A310A"/>
    <w:rsid w:val="003C43BD"/>
    <w:rsid w:val="003E1975"/>
    <w:rsid w:val="003E1EEC"/>
    <w:rsid w:val="003E2EDA"/>
    <w:rsid w:val="003E5C0F"/>
    <w:rsid w:val="003F3FFC"/>
    <w:rsid w:val="003F7539"/>
    <w:rsid w:val="00402B00"/>
    <w:rsid w:val="0040739C"/>
    <w:rsid w:val="004109C5"/>
    <w:rsid w:val="00430EEE"/>
    <w:rsid w:val="00440694"/>
    <w:rsid w:val="00451213"/>
    <w:rsid w:val="00454BEE"/>
    <w:rsid w:val="004645B6"/>
    <w:rsid w:val="00476337"/>
    <w:rsid w:val="00483F0E"/>
    <w:rsid w:val="0048501D"/>
    <w:rsid w:val="004875F9"/>
    <w:rsid w:val="004904F5"/>
    <w:rsid w:val="004963EA"/>
    <w:rsid w:val="004B4EAB"/>
    <w:rsid w:val="004C2FD2"/>
    <w:rsid w:val="004C4E45"/>
    <w:rsid w:val="004E161B"/>
    <w:rsid w:val="004E2A24"/>
    <w:rsid w:val="004E3720"/>
    <w:rsid w:val="004F1F09"/>
    <w:rsid w:val="004F47A6"/>
    <w:rsid w:val="00504309"/>
    <w:rsid w:val="005242AE"/>
    <w:rsid w:val="00552CDE"/>
    <w:rsid w:val="005530DC"/>
    <w:rsid w:val="00557C8B"/>
    <w:rsid w:val="00574AE6"/>
    <w:rsid w:val="00590FB4"/>
    <w:rsid w:val="005916ED"/>
    <w:rsid w:val="005917BB"/>
    <w:rsid w:val="00593978"/>
    <w:rsid w:val="00595E6C"/>
    <w:rsid w:val="005A1CE0"/>
    <w:rsid w:val="005A5499"/>
    <w:rsid w:val="005B5A35"/>
    <w:rsid w:val="005B6AC7"/>
    <w:rsid w:val="005C3051"/>
    <w:rsid w:val="00613669"/>
    <w:rsid w:val="00623F4A"/>
    <w:rsid w:val="006371D7"/>
    <w:rsid w:val="00652CE0"/>
    <w:rsid w:val="00655DA6"/>
    <w:rsid w:val="00673780"/>
    <w:rsid w:val="0069314D"/>
    <w:rsid w:val="006A6018"/>
    <w:rsid w:val="006B20D9"/>
    <w:rsid w:val="006B3244"/>
    <w:rsid w:val="006C0243"/>
    <w:rsid w:val="006C55D2"/>
    <w:rsid w:val="006C7BD3"/>
    <w:rsid w:val="006F0B70"/>
    <w:rsid w:val="006F458F"/>
    <w:rsid w:val="006F48DA"/>
    <w:rsid w:val="00701F96"/>
    <w:rsid w:val="00702165"/>
    <w:rsid w:val="00710F60"/>
    <w:rsid w:val="00711C56"/>
    <w:rsid w:val="00720EE4"/>
    <w:rsid w:val="00723D8D"/>
    <w:rsid w:val="007420B8"/>
    <w:rsid w:val="00742570"/>
    <w:rsid w:val="0074351A"/>
    <w:rsid w:val="00767D4C"/>
    <w:rsid w:val="007738FF"/>
    <w:rsid w:val="00775F84"/>
    <w:rsid w:val="0077728C"/>
    <w:rsid w:val="0078246D"/>
    <w:rsid w:val="00784F1F"/>
    <w:rsid w:val="0078779C"/>
    <w:rsid w:val="00797B04"/>
    <w:rsid w:val="007C6468"/>
    <w:rsid w:val="007E6840"/>
    <w:rsid w:val="007F636F"/>
    <w:rsid w:val="007F75C2"/>
    <w:rsid w:val="0080412F"/>
    <w:rsid w:val="00811B8D"/>
    <w:rsid w:val="00814BD1"/>
    <w:rsid w:val="00832EA0"/>
    <w:rsid w:val="00834169"/>
    <w:rsid w:val="0084441E"/>
    <w:rsid w:val="008473E2"/>
    <w:rsid w:val="00871FAC"/>
    <w:rsid w:val="00890D43"/>
    <w:rsid w:val="008A403F"/>
    <w:rsid w:val="008D3F16"/>
    <w:rsid w:val="008D61AF"/>
    <w:rsid w:val="008F50A2"/>
    <w:rsid w:val="00947157"/>
    <w:rsid w:val="009729A1"/>
    <w:rsid w:val="00995E99"/>
    <w:rsid w:val="009B2ACE"/>
    <w:rsid w:val="009B6900"/>
    <w:rsid w:val="009D2BD4"/>
    <w:rsid w:val="009D5E51"/>
    <w:rsid w:val="009E3399"/>
    <w:rsid w:val="009E76C2"/>
    <w:rsid w:val="009F6BB2"/>
    <w:rsid w:val="00A04A07"/>
    <w:rsid w:val="00A2176B"/>
    <w:rsid w:val="00A22219"/>
    <w:rsid w:val="00A22C20"/>
    <w:rsid w:val="00A23BC3"/>
    <w:rsid w:val="00A33367"/>
    <w:rsid w:val="00A3639D"/>
    <w:rsid w:val="00A42F0C"/>
    <w:rsid w:val="00A441DD"/>
    <w:rsid w:val="00A45579"/>
    <w:rsid w:val="00A52520"/>
    <w:rsid w:val="00A534E2"/>
    <w:rsid w:val="00A60BAF"/>
    <w:rsid w:val="00A71A1C"/>
    <w:rsid w:val="00A73E44"/>
    <w:rsid w:val="00A8665E"/>
    <w:rsid w:val="00A936DF"/>
    <w:rsid w:val="00A9375D"/>
    <w:rsid w:val="00AA4415"/>
    <w:rsid w:val="00AA59C4"/>
    <w:rsid w:val="00AB4343"/>
    <w:rsid w:val="00AB7A1D"/>
    <w:rsid w:val="00AE00B4"/>
    <w:rsid w:val="00AF5893"/>
    <w:rsid w:val="00B07850"/>
    <w:rsid w:val="00B42DB8"/>
    <w:rsid w:val="00B44242"/>
    <w:rsid w:val="00B54D89"/>
    <w:rsid w:val="00B57456"/>
    <w:rsid w:val="00B65582"/>
    <w:rsid w:val="00B764A8"/>
    <w:rsid w:val="00BA36EC"/>
    <w:rsid w:val="00BB782A"/>
    <w:rsid w:val="00BC1891"/>
    <w:rsid w:val="00BC335D"/>
    <w:rsid w:val="00BE05F6"/>
    <w:rsid w:val="00BE65C7"/>
    <w:rsid w:val="00C06959"/>
    <w:rsid w:val="00C07FEA"/>
    <w:rsid w:val="00C123E3"/>
    <w:rsid w:val="00C2192E"/>
    <w:rsid w:val="00C25677"/>
    <w:rsid w:val="00C34213"/>
    <w:rsid w:val="00C361FF"/>
    <w:rsid w:val="00C572F6"/>
    <w:rsid w:val="00C7270E"/>
    <w:rsid w:val="00C958F9"/>
    <w:rsid w:val="00CB378D"/>
    <w:rsid w:val="00CC48ED"/>
    <w:rsid w:val="00CC4CE7"/>
    <w:rsid w:val="00CF3F48"/>
    <w:rsid w:val="00CF45A2"/>
    <w:rsid w:val="00D00662"/>
    <w:rsid w:val="00D05858"/>
    <w:rsid w:val="00D36E94"/>
    <w:rsid w:val="00D42F3F"/>
    <w:rsid w:val="00D528DF"/>
    <w:rsid w:val="00D612A6"/>
    <w:rsid w:val="00D746DC"/>
    <w:rsid w:val="00D75CAD"/>
    <w:rsid w:val="00D83140"/>
    <w:rsid w:val="00D8671F"/>
    <w:rsid w:val="00DA1DA5"/>
    <w:rsid w:val="00DC2FEB"/>
    <w:rsid w:val="00DC45D4"/>
    <w:rsid w:val="00DD3513"/>
    <w:rsid w:val="00DF7F3C"/>
    <w:rsid w:val="00E0065B"/>
    <w:rsid w:val="00E41751"/>
    <w:rsid w:val="00E41D54"/>
    <w:rsid w:val="00E5141D"/>
    <w:rsid w:val="00E66244"/>
    <w:rsid w:val="00E67FC7"/>
    <w:rsid w:val="00E72885"/>
    <w:rsid w:val="00E72CC7"/>
    <w:rsid w:val="00E83A2F"/>
    <w:rsid w:val="00E9447C"/>
    <w:rsid w:val="00EB4683"/>
    <w:rsid w:val="00EB6ACA"/>
    <w:rsid w:val="00EE0E65"/>
    <w:rsid w:val="00EE45A3"/>
    <w:rsid w:val="00EE5B93"/>
    <w:rsid w:val="00EF7F41"/>
    <w:rsid w:val="00F36268"/>
    <w:rsid w:val="00F4143D"/>
    <w:rsid w:val="00F52CFA"/>
    <w:rsid w:val="00F57478"/>
    <w:rsid w:val="00F60887"/>
    <w:rsid w:val="00F629A6"/>
    <w:rsid w:val="00F67CB6"/>
    <w:rsid w:val="00F93892"/>
    <w:rsid w:val="00FB05E8"/>
    <w:rsid w:val="00FC0CBB"/>
    <w:rsid w:val="00FD41F4"/>
    <w:rsid w:val="00FE1D07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780"/>
    <w:rPr>
      <w:rFonts w:cs="Times New Roman"/>
      <w:sz w:val="24"/>
      <w:lang w:bidi="ar-SA"/>
    </w:rPr>
  </w:style>
  <w:style w:type="paragraph" w:styleId="1">
    <w:name w:val="heading 1"/>
    <w:basedOn w:val="a"/>
    <w:next w:val="a"/>
    <w:qFormat/>
    <w:rsid w:val="009D2BD4"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qFormat/>
    <w:rsid w:val="009D2BD4"/>
    <w:pPr>
      <w:keepNext/>
      <w:jc w:val="center"/>
      <w:outlineLvl w:val="1"/>
    </w:pPr>
    <w:rPr>
      <w:rFonts w:cs="David"/>
      <w:b/>
      <w:bCs/>
      <w:i/>
      <w:iCs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BD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9D2BD4"/>
    <w:pPr>
      <w:tabs>
        <w:tab w:val="center" w:pos="4153"/>
        <w:tab w:val="right" w:pos="8306"/>
      </w:tabs>
    </w:pPr>
  </w:style>
  <w:style w:type="character" w:styleId="Hyperlink">
    <w:name w:val="Hyperlink"/>
    <w:rsid w:val="009D2BD4"/>
    <w:rPr>
      <w:color w:val="0000FF"/>
      <w:u w:val="single"/>
    </w:rPr>
  </w:style>
  <w:style w:type="table" w:styleId="a5">
    <w:name w:val="Table Grid"/>
    <w:basedOn w:val="a1"/>
    <w:rsid w:val="00557C8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E67FC7"/>
    <w:rPr>
      <w:rFonts w:ascii="Tahoma" w:hAnsi="Tahoma" w:cs="Tahoma"/>
      <w:sz w:val="16"/>
      <w:szCs w:val="16"/>
    </w:rPr>
  </w:style>
  <w:style w:type="paragraph" w:styleId="a7">
    <w:name w:val="E-mail Signature"/>
    <w:basedOn w:val="a"/>
    <w:link w:val="a8"/>
    <w:rsid w:val="00C25677"/>
    <w:pPr>
      <w:bidi/>
    </w:pPr>
    <w:rPr>
      <w:szCs w:val="24"/>
      <w:lang w:bidi="he-IL"/>
    </w:rPr>
  </w:style>
  <w:style w:type="character" w:customStyle="1" w:styleId="a8">
    <w:name w:val="חתימת דואר אלקטרוני תו"/>
    <w:link w:val="a7"/>
    <w:rsid w:val="00C25677"/>
    <w:rPr>
      <w:rFonts w:cs="Times New Roman"/>
      <w:sz w:val="24"/>
      <w:szCs w:val="24"/>
    </w:rPr>
  </w:style>
  <w:style w:type="character" w:customStyle="1" w:styleId="kaplan">
    <w:name w:val="kaplan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"/>
    <w:uiPriority w:val="99"/>
    <w:unhideWhenUsed/>
    <w:rsid w:val="00084428"/>
    <w:pPr>
      <w:spacing w:after="45"/>
      <w:jc w:val="both"/>
    </w:pPr>
    <w:rPr>
      <w:color w:val="555555"/>
      <w:szCs w:val="24"/>
      <w:lang w:bidi="he-IL"/>
    </w:rPr>
  </w:style>
  <w:style w:type="character" w:styleId="a9">
    <w:name w:val="page number"/>
    <w:basedOn w:val="a0"/>
    <w:rsid w:val="000D75B1"/>
  </w:style>
  <w:style w:type="character" w:customStyle="1" w:styleId="body1">
    <w:name w:val="body1"/>
    <w:rsid w:val="007C6468"/>
    <w:rPr>
      <w:rFonts w:ascii="Verdana" w:hAnsi="Verdana" w:hint="default"/>
      <w:sz w:val="20"/>
      <w:szCs w:val="20"/>
    </w:rPr>
  </w:style>
  <w:style w:type="paragraph" w:styleId="aa">
    <w:name w:val="Title"/>
    <w:basedOn w:val="a"/>
    <w:qFormat/>
    <w:rsid w:val="00DD3513"/>
    <w:pPr>
      <w:jc w:val="center"/>
    </w:pPr>
    <w:rPr>
      <w:b/>
      <w:bCs/>
      <w:sz w:val="32"/>
      <w:szCs w:val="24"/>
      <w:u w:val="single"/>
    </w:rPr>
  </w:style>
  <w:style w:type="paragraph" w:styleId="ab">
    <w:name w:val="Body Text"/>
    <w:basedOn w:val="a"/>
    <w:link w:val="ac"/>
    <w:semiHidden/>
    <w:rsid w:val="00DD3513"/>
    <w:pPr>
      <w:spacing w:before="100" w:beforeAutospacing="1" w:after="100" w:afterAutospacing="1"/>
    </w:pPr>
    <w:rPr>
      <w:rFonts w:ascii="Calibri" w:hAnsi="Calibri"/>
      <w:szCs w:val="24"/>
      <w:lang w:bidi="he-IL"/>
    </w:rPr>
  </w:style>
  <w:style w:type="character" w:customStyle="1" w:styleId="ac">
    <w:name w:val="גוף טקסט תו"/>
    <w:link w:val="ab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0">
    <w:name w:val="פיסקת רשימה1"/>
    <w:basedOn w:val="a"/>
    <w:rsid w:val="00DD3513"/>
    <w:pPr>
      <w:bidi/>
      <w:ind w:left="720"/>
    </w:pPr>
    <w:rPr>
      <w:rFonts w:ascii="Calibri" w:hAnsi="Calibri"/>
      <w:sz w:val="22"/>
      <w:szCs w:val="22"/>
      <w:lang w:bidi="he-IL"/>
    </w:rPr>
  </w:style>
  <w:style w:type="character" w:customStyle="1" w:styleId="yshortcuts">
    <w:name w:val="yshortcuts"/>
    <w:basedOn w:val="a0"/>
    <w:rsid w:val="00DD3513"/>
  </w:style>
  <w:style w:type="character" w:styleId="ad">
    <w:name w:val="Strong"/>
    <w:qFormat/>
    <w:rsid w:val="002023BA"/>
    <w:rPr>
      <w:b/>
      <w:bCs/>
    </w:rPr>
  </w:style>
  <w:style w:type="character" w:customStyle="1" w:styleId="sitefont">
    <w:name w:val="sitefont"/>
    <w:basedOn w:val="a0"/>
    <w:rsid w:val="006C55D2"/>
  </w:style>
  <w:style w:type="paragraph" w:styleId="ae">
    <w:name w:val="List Paragraph"/>
    <w:basedOn w:val="a"/>
    <w:uiPriority w:val="34"/>
    <w:qFormat/>
    <w:rsid w:val="006737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780"/>
    <w:rPr>
      <w:rFonts w:cs="Times New Roman"/>
      <w:sz w:val="24"/>
      <w:lang w:bidi="ar-SA"/>
    </w:rPr>
  </w:style>
  <w:style w:type="paragraph" w:styleId="1">
    <w:name w:val="heading 1"/>
    <w:basedOn w:val="a"/>
    <w:next w:val="a"/>
    <w:qFormat/>
    <w:rsid w:val="009D2BD4"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qFormat/>
    <w:rsid w:val="009D2BD4"/>
    <w:pPr>
      <w:keepNext/>
      <w:jc w:val="center"/>
      <w:outlineLvl w:val="1"/>
    </w:pPr>
    <w:rPr>
      <w:rFonts w:cs="David"/>
      <w:b/>
      <w:bCs/>
      <w:i/>
      <w:iCs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BD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9D2BD4"/>
    <w:pPr>
      <w:tabs>
        <w:tab w:val="center" w:pos="4153"/>
        <w:tab w:val="right" w:pos="8306"/>
      </w:tabs>
    </w:pPr>
  </w:style>
  <w:style w:type="character" w:styleId="Hyperlink">
    <w:name w:val="Hyperlink"/>
    <w:rsid w:val="009D2BD4"/>
    <w:rPr>
      <w:color w:val="0000FF"/>
      <w:u w:val="single"/>
    </w:rPr>
  </w:style>
  <w:style w:type="table" w:styleId="a5">
    <w:name w:val="Table Grid"/>
    <w:basedOn w:val="a1"/>
    <w:rsid w:val="00557C8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E67FC7"/>
    <w:rPr>
      <w:rFonts w:ascii="Tahoma" w:hAnsi="Tahoma" w:cs="Tahoma"/>
      <w:sz w:val="16"/>
      <w:szCs w:val="16"/>
    </w:rPr>
  </w:style>
  <w:style w:type="paragraph" w:styleId="a7">
    <w:name w:val="E-mail Signature"/>
    <w:basedOn w:val="a"/>
    <w:link w:val="a8"/>
    <w:rsid w:val="00C25677"/>
    <w:pPr>
      <w:bidi/>
    </w:pPr>
    <w:rPr>
      <w:szCs w:val="24"/>
      <w:lang w:bidi="he-IL"/>
    </w:rPr>
  </w:style>
  <w:style w:type="character" w:customStyle="1" w:styleId="a8">
    <w:name w:val="חתימת דואר אלקטרוני תו"/>
    <w:link w:val="a7"/>
    <w:rsid w:val="00C25677"/>
    <w:rPr>
      <w:rFonts w:cs="Times New Roman"/>
      <w:sz w:val="24"/>
      <w:szCs w:val="24"/>
    </w:rPr>
  </w:style>
  <w:style w:type="character" w:customStyle="1" w:styleId="kaplan">
    <w:name w:val="kaplan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"/>
    <w:uiPriority w:val="99"/>
    <w:unhideWhenUsed/>
    <w:rsid w:val="00084428"/>
    <w:pPr>
      <w:spacing w:after="45"/>
      <w:jc w:val="both"/>
    </w:pPr>
    <w:rPr>
      <w:color w:val="555555"/>
      <w:szCs w:val="24"/>
      <w:lang w:bidi="he-IL"/>
    </w:rPr>
  </w:style>
  <w:style w:type="character" w:styleId="a9">
    <w:name w:val="page number"/>
    <w:basedOn w:val="a0"/>
    <w:rsid w:val="000D75B1"/>
  </w:style>
  <w:style w:type="character" w:customStyle="1" w:styleId="body1">
    <w:name w:val="body1"/>
    <w:rsid w:val="007C6468"/>
    <w:rPr>
      <w:rFonts w:ascii="Verdana" w:hAnsi="Verdana" w:hint="default"/>
      <w:sz w:val="20"/>
      <w:szCs w:val="20"/>
    </w:rPr>
  </w:style>
  <w:style w:type="paragraph" w:styleId="aa">
    <w:name w:val="Title"/>
    <w:basedOn w:val="a"/>
    <w:qFormat/>
    <w:rsid w:val="00DD3513"/>
    <w:pPr>
      <w:jc w:val="center"/>
    </w:pPr>
    <w:rPr>
      <w:b/>
      <w:bCs/>
      <w:sz w:val="32"/>
      <w:szCs w:val="24"/>
      <w:u w:val="single"/>
    </w:rPr>
  </w:style>
  <w:style w:type="paragraph" w:styleId="ab">
    <w:name w:val="Body Text"/>
    <w:basedOn w:val="a"/>
    <w:link w:val="ac"/>
    <w:semiHidden/>
    <w:rsid w:val="00DD3513"/>
    <w:pPr>
      <w:spacing w:before="100" w:beforeAutospacing="1" w:after="100" w:afterAutospacing="1"/>
    </w:pPr>
    <w:rPr>
      <w:rFonts w:ascii="Calibri" w:hAnsi="Calibri"/>
      <w:szCs w:val="24"/>
      <w:lang w:bidi="he-IL"/>
    </w:rPr>
  </w:style>
  <w:style w:type="character" w:customStyle="1" w:styleId="ac">
    <w:name w:val="גוף טקסט תו"/>
    <w:link w:val="ab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0">
    <w:name w:val="פיסקת רשימה1"/>
    <w:basedOn w:val="a"/>
    <w:rsid w:val="00DD3513"/>
    <w:pPr>
      <w:bidi/>
      <w:ind w:left="720"/>
    </w:pPr>
    <w:rPr>
      <w:rFonts w:ascii="Calibri" w:hAnsi="Calibri"/>
      <w:sz w:val="22"/>
      <w:szCs w:val="22"/>
      <w:lang w:bidi="he-IL"/>
    </w:rPr>
  </w:style>
  <w:style w:type="character" w:customStyle="1" w:styleId="yshortcuts">
    <w:name w:val="yshortcuts"/>
    <w:basedOn w:val="a0"/>
    <w:rsid w:val="00DD3513"/>
  </w:style>
  <w:style w:type="character" w:styleId="ad">
    <w:name w:val="Strong"/>
    <w:qFormat/>
    <w:rsid w:val="002023BA"/>
    <w:rPr>
      <w:b/>
      <w:bCs/>
    </w:rPr>
  </w:style>
  <w:style w:type="character" w:customStyle="1" w:styleId="sitefont">
    <w:name w:val="sitefont"/>
    <w:basedOn w:val="a0"/>
    <w:rsid w:val="006C55D2"/>
  </w:style>
  <w:style w:type="paragraph" w:styleId="ae">
    <w:name w:val="List Paragraph"/>
    <w:basedOn w:val="a"/>
    <w:uiPriority w:val="34"/>
    <w:qFormat/>
    <w:rsid w:val="00673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google.co.il/imgres?imgurl=http://www.jaffainstitute.org/wp-content/uploads/2010/04/%D7%A1%D7%9E%D7%9C-%D7%94%D7%9E%D7%93%D7%99%D7%A0%D7%94.png&amp;imgrefurl=http://www.yekum.org/2011/12/%D7%9E%D7%A9%D7%94-%D7%A7%D7%A6%D7%91-%D7%9E%D7%9E%D7%A2%D7%91%D7%A8%D7%AA-%D7%A7%D7%A1%D7%98%D7%99%D7%A0%D7%94-%D7%9C%D7%A7%D7%A8%D7%99%D7%AA-%D7%94%D7%9E%D7%9E%D7%A9%D7%9C%D7%94-%D7%9C%D7%91%D7%99/&amp;h=691&amp;w=554&amp;sz=21&amp;tbnid=6tt974H65GbzqM:&amp;tbnh=90&amp;tbnw=72&amp;prev=/search?q=%D7%A1%D7%9E%D7%9C+%D7%9E%D7%93%D7%99%D7%A0%D7%AA+%D7%99%D7%A9%D7%A8%D7%90%D7%9C&amp;tbm=isch&amp;tbo=u&amp;zoom=1&amp;q=%D7%A1%D7%9E%D7%9C+%D7%9E%D7%93%D7%99%D7%A0%D7%AA+%D7%99%D7%A9%D7%A8%D7%90%D7%9C&amp;usg=__S__u4eoefH8iA51tNMupOObXG60=&amp;docid=Y_bXMNC_qxPOaM&amp;sa=X&amp;ei=sPlrUbaDDJHTsgbav4FY&amp;ved=0CEUQ9QEwBg&amp;dur=1654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google.co.il/imgres?imgurl=http://www.jaffainstitute.org/wp-content/uploads/2010/04/%D7%A1%D7%9E%D7%9C-%D7%94%D7%9E%D7%93%D7%99%D7%A0%D7%94.png&amp;imgrefurl=http://www.yekum.org/2011/12/%D7%9E%D7%A9%D7%94-%D7%A7%D7%A6%D7%91-%D7%9E%D7%9E%D7%A2%D7%91%D7%A8%D7%AA-%D7%A7%D7%A1%D7%98%D7%99%D7%A0%D7%94-%D7%9C%D7%A7%D7%A8%D7%99%D7%AA-%D7%94%D7%9E%D7%9E%D7%A9%D7%9C%D7%94-%D7%9C%D7%91%D7%99/&amp;h=691&amp;w=554&amp;sz=21&amp;tbnid=6tt974H65GbzqM:&amp;tbnh=90&amp;tbnw=72&amp;prev=/search?q=%D7%A1%D7%9E%D7%9C+%D7%9E%D7%93%D7%99%D7%A0%D7%AA+%D7%99%D7%A9%D7%A8%D7%90%D7%9C&amp;tbm=isch&amp;tbo=u&amp;zoom=1&amp;q=%D7%A1%D7%9E%D7%9C+%D7%9E%D7%93%D7%99%D7%A0%D7%AA+%D7%99%D7%A9%D7%A8%D7%90%D7%9C&amp;usg=__S__u4eoefH8iA51tNMupOObXG60=&amp;docid=Y_bXMNC_qxPOaM&amp;sa=X&amp;ei=sPlrUbaDDJHTsgbav4FY&amp;ved=0CEUQ9QEwBg&amp;dur=1654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-most-jr\users\Sela\etime\macro\new2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new2.DOT</Template>
  <TotalTime>0</TotalTime>
  <Pages>2</Pages>
  <Words>352</Words>
  <Characters>1763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דף פירמה</vt:lpstr>
      <vt:lpstr>דף פירמה</vt:lpstr>
    </vt:vector>
  </TitlesOfParts>
  <Company>ויסטה</Company>
  <LinksUpToDate>false</LinksUpToDate>
  <CharactersWithSpaces>2111</CharactersWithSpaces>
  <SharedDoc>false</SharedDoc>
  <HLinks>
    <vt:vector size="24" baseType="variant">
      <vt:variant>
        <vt:i4>6291513</vt:i4>
      </vt:variant>
      <vt:variant>
        <vt:i4>5</vt:i4>
      </vt:variant>
      <vt:variant>
        <vt:i4>0</vt:i4>
      </vt:variant>
      <vt:variant>
        <vt:i4>5</vt:i4>
      </vt:variant>
      <vt:variant>
        <vt:lpwstr>http://www.google.co.il/imgres?imgurl=http://www.jaffainstitute.org/wp-content/uploads/2010/04/%D7%A1%D7%9E%D7%9C-%D7%94%D7%9E%D7%93%D7%99%D7%A0%D7%94.png&amp;imgrefurl=http://www.yekum.org/2011/12/%D7%9E%D7%A9%D7%94-%D7%A7%D7%A6%D7%91-%D7%9E%D7%9E%D7%A2%D7%91%D7%A8%D7%AA-%D7%A7%D7%A1%D7%98%D7%99%D7%A0%D7%94-%D7%9C%D7%A7%D7%A8%D7%99%D7%AA-%D7%94%D7%9E%D7%9E%D7%A9%D7%9C%D7%94-%D7%9C%D7%91%D7%99/&amp;h=691&amp;w=554&amp;sz=21&amp;tbnid=6tt974H65GbzqM:&amp;tbnh=90&amp;tbnw=72&amp;prev=/search?q=%D7%A1%D7%9E%D7%9C+%D7%9E%D7%93%D7%99%D7%A0%D7%AA+%D7%99%D7%A9%D7%A8%D7%90%D7%9C&amp;tbm=isch&amp;tbo=u&amp;zoom=1&amp;q=%D7%A1%D7%9E%D7%9C+%D7%9E%D7%93%D7%99%D7%A0%D7%AA+%D7%99%D7%A9%D7%A8%D7%90%D7%9C&amp;usg=__S__u4eoefH8iA51tNMupOObXG60=&amp;docid=Y_bXMNC_qxPOaM&amp;sa=X&amp;ei=sPlrUbaDDJHTsgbav4FY&amp;ved=0CEUQ9QEwBg&amp;dur=1654</vt:lpwstr>
      </vt:variant>
      <vt:variant>
        <vt:lpwstr/>
      </vt:variant>
      <vt:variant>
        <vt:i4>6291513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.il/imgres?imgurl=http://www.jaffainstitute.org/wp-content/uploads/2010/04/%D7%A1%D7%9E%D7%9C-%D7%94%D7%9E%D7%93%D7%99%D7%A0%D7%94.png&amp;imgrefurl=http://www.yekum.org/2011/12/%D7%9E%D7%A9%D7%94-%D7%A7%D7%A6%D7%91-%D7%9E%D7%9E%D7%A2%D7%91%D7%A8%D7%AA-%D7%A7%D7%A1%D7%98%D7%99%D7%A0%D7%94-%D7%9C%D7%A7%D7%A8%D7%99%D7%AA-%D7%94%D7%9E%D7%9E%D7%A9%D7%9C%D7%94-%D7%9C%D7%91%D7%99/&amp;h=691&amp;w=554&amp;sz=21&amp;tbnid=6tt974H65GbzqM:&amp;tbnh=90&amp;tbnw=72&amp;prev=/search?q=%D7%A1%D7%9E%D7%9C+%D7%9E%D7%93%D7%99%D7%A0%D7%AA+%D7%99%D7%A9%D7%A8%D7%90%D7%9C&amp;tbm=isch&amp;tbo=u&amp;zoom=1&amp;q=%D7%A1%D7%9E%D7%9C+%D7%9E%D7%93%D7%99%D7%A0%D7%AA+%D7%99%D7%A9%D7%A8%D7%90%D7%9C&amp;usg=__S__u4eoefH8iA51tNMupOObXG60=&amp;docid=Y_bXMNC_qxPOaM&amp;sa=X&amp;ei=sPlrUbaDDJHTsgbav4FY&amp;ved=0CEUQ9QEwBg&amp;dur=1654</vt:lpwstr>
      </vt:variant>
      <vt:variant>
        <vt:lpwstr/>
      </vt:variant>
      <vt:variant>
        <vt:i4>6291513</vt:i4>
      </vt:variant>
      <vt:variant>
        <vt:i4>2846</vt:i4>
      </vt:variant>
      <vt:variant>
        <vt:i4>1025</vt:i4>
      </vt:variant>
      <vt:variant>
        <vt:i4>4</vt:i4>
      </vt:variant>
      <vt:variant>
        <vt:lpwstr>http://www.google.co.il/imgres?imgurl=http://www.jaffainstitute.org/wp-content/uploads/2010/04/%D7%A1%D7%9E%D7%9C-%D7%94%D7%9E%D7%93%D7%99%D7%A0%D7%94.png&amp;imgrefurl=http://www.yekum.org/2011/12/%D7%9E%D7%A9%D7%94-%D7%A7%D7%A6%D7%91-%D7%9E%D7%9E%D7%A2%D7%91%D7%A8%D7%AA-%D7%A7%D7%A1%D7%98%D7%99%D7%A0%D7%94-%D7%9C%D7%A7%D7%A8%D7%99%D7%AA-%D7%94%D7%9E%D7%9E%D7%A9%D7%9C%D7%94-%D7%9C%D7%91%D7%99/&amp;h=691&amp;w=554&amp;sz=21&amp;tbnid=6tt974H65GbzqM:&amp;tbnh=90&amp;tbnw=72&amp;prev=/search?q=%D7%A1%D7%9E%D7%9C+%D7%9E%D7%93%D7%99%D7%A0%D7%AA+%D7%99%D7%A9%D7%A8%D7%90%D7%9C&amp;tbm=isch&amp;tbo=u&amp;zoom=1&amp;q=%D7%A1%D7%9E%D7%9C+%D7%9E%D7%93%D7%99%D7%A0%D7%AA+%D7%99%D7%A9%D7%A8%D7%90%D7%9C&amp;usg=__S__u4eoefH8iA51tNMupOObXG60=&amp;docid=Y_bXMNC_qxPOaM&amp;sa=X&amp;ei=sPlrUbaDDJHTsgbav4FY&amp;ved=0CEUQ9QEwBg&amp;dur=1654</vt:lpwstr>
      </vt:variant>
      <vt:variant>
        <vt:lpwstr/>
      </vt:variant>
      <vt:variant>
        <vt:i4>6291513</vt:i4>
      </vt:variant>
      <vt:variant>
        <vt:i4>4225</vt:i4>
      </vt:variant>
      <vt:variant>
        <vt:i4>1026</vt:i4>
      </vt:variant>
      <vt:variant>
        <vt:i4>4</vt:i4>
      </vt:variant>
      <vt:variant>
        <vt:lpwstr>http://www.google.co.il/imgres?imgurl=http://www.jaffainstitute.org/wp-content/uploads/2010/04/%D7%A1%D7%9E%D7%9C-%D7%94%D7%9E%D7%93%D7%99%D7%A0%D7%94.png&amp;imgrefurl=http://www.yekum.org/2011/12/%D7%9E%D7%A9%D7%94-%D7%A7%D7%A6%D7%91-%D7%9E%D7%9E%D7%A2%D7%91%D7%A8%D7%AA-%D7%A7%D7%A1%D7%98%D7%99%D7%A0%D7%94-%D7%9C%D7%A7%D7%A8%D7%99%D7%AA-%D7%94%D7%9E%D7%9E%D7%A9%D7%9C%D7%94-%D7%9C%D7%91%D7%99/&amp;h=691&amp;w=554&amp;sz=21&amp;tbnid=6tt974H65GbzqM:&amp;tbnh=90&amp;tbnw=72&amp;prev=/search?q=%D7%A1%D7%9E%D7%9C+%D7%9E%D7%93%D7%99%D7%A0%D7%AA+%D7%99%D7%A9%D7%A8%D7%90%D7%9C&amp;tbm=isch&amp;tbo=u&amp;zoom=1&amp;q=%D7%A1%D7%9E%D7%9C+%D7%9E%D7%93%D7%99%D7%A0%D7%AA+%D7%99%D7%A9%D7%A8%D7%90%D7%9C&amp;usg=__S__u4eoefH8iA51tNMupOObXG60=&amp;docid=Y_bXMNC_qxPOaM&amp;sa=X&amp;ei=sPlrUbaDDJHTsgbav4FY&amp;ved=0CEUQ9QEwBg&amp;dur=1654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Eti Menaker</dc:creator>
  <cp:lastModifiedBy>Menachem Kidron</cp:lastModifiedBy>
  <cp:revision>2</cp:revision>
  <cp:lastPrinted>2013-11-03T06:02:00Z</cp:lastPrinted>
  <dcterms:created xsi:type="dcterms:W3CDTF">2013-11-07T05:42:00Z</dcterms:created>
  <dcterms:modified xsi:type="dcterms:W3CDTF">2013-11-07T05:42:00Z</dcterms:modified>
</cp:coreProperties>
</file>